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C8E6F" w14:textId="77777777" w:rsidR="00D1079A" w:rsidRDefault="00D1079A" w:rsidP="00D1079A">
      <w:pPr>
        <w:pStyle w:val="Heading1"/>
        <w:rPr>
          <w:b w:val="0"/>
          <w:caps w:val="0"/>
          <w:sz w:val="36"/>
          <w:szCs w:val="28"/>
          <w:lang w:val="en-US"/>
        </w:rPr>
      </w:pPr>
    </w:p>
    <w:p w14:paraId="2CA0F8B0" w14:textId="77777777" w:rsidR="00596707" w:rsidRPr="00596707" w:rsidRDefault="00596707" w:rsidP="00596707">
      <w:pPr>
        <w:rPr>
          <w:lang w:val="en-US"/>
        </w:rPr>
      </w:pPr>
    </w:p>
    <w:tbl>
      <w:tblPr>
        <w:tblStyle w:val="TableGrid"/>
        <w:tblW w:w="0" w:type="auto"/>
        <w:tblLook w:val="04A0" w:firstRow="1" w:lastRow="0" w:firstColumn="1" w:lastColumn="0" w:noHBand="0" w:noVBand="1"/>
      </w:tblPr>
      <w:tblGrid>
        <w:gridCol w:w="9972"/>
      </w:tblGrid>
      <w:tr w:rsidR="00596707" w14:paraId="1AC6E17C" w14:textId="77777777" w:rsidTr="00DD5D87">
        <w:tc>
          <w:tcPr>
            <w:tcW w:w="10188" w:type="dxa"/>
            <w:tcBorders>
              <w:top w:val="nil"/>
              <w:left w:val="nil"/>
              <w:bottom w:val="nil"/>
              <w:right w:val="nil"/>
            </w:tcBorders>
            <w:shd w:val="clear" w:color="auto" w:fill="F2F2F2" w:themeFill="background1" w:themeFillShade="F2"/>
          </w:tcPr>
          <w:p w14:paraId="367152E7" w14:textId="77777777" w:rsidR="00596707" w:rsidRDefault="00596707" w:rsidP="00596707">
            <w:pPr>
              <w:pStyle w:val="Heading1"/>
            </w:pPr>
            <w:r>
              <w:t xml:space="preserve">TITLE </w:t>
            </w:r>
          </w:p>
          <w:p w14:paraId="34862F07" w14:textId="77777777" w:rsidR="00596707" w:rsidRDefault="00596707" w:rsidP="00596707"/>
        </w:tc>
      </w:tr>
    </w:tbl>
    <w:p w14:paraId="5AC4FF87" w14:textId="77777777" w:rsidR="00596707" w:rsidRPr="00596707" w:rsidRDefault="00596707" w:rsidP="00596707"/>
    <w:p w14:paraId="528BC1B2" w14:textId="77777777" w:rsidR="0080413C" w:rsidRDefault="0080413C" w:rsidP="00D1079A">
      <w:pPr>
        <w:pStyle w:val="BasicParagraph"/>
        <w:rPr>
          <w:rFonts w:cstheme="majorHAnsi"/>
        </w:rPr>
      </w:pPr>
    </w:p>
    <w:p w14:paraId="5692B9D5" w14:textId="77777777" w:rsidR="00596707" w:rsidRPr="00400822" w:rsidRDefault="00596707" w:rsidP="00596707">
      <w:pPr>
        <w:pStyle w:val="SUBHEADING1"/>
        <w:rPr>
          <w:sz w:val="44"/>
          <w:szCs w:val="44"/>
        </w:rPr>
      </w:pPr>
      <w:r w:rsidRPr="00B94450">
        <w:t>Overview</w:t>
      </w:r>
    </w:p>
    <w:p w14:paraId="55EFF6FF" w14:textId="77777777" w:rsidR="00596707" w:rsidRPr="00B94450" w:rsidRDefault="00596707" w:rsidP="00596707">
      <w:pPr>
        <w:pStyle w:val="PlainText"/>
        <w:rPr>
          <w:rFonts w:asciiTheme="minorHAnsi" w:hAnsiTheme="minorHAnsi"/>
          <w:sz w:val="22"/>
          <w:szCs w:val="22"/>
        </w:rPr>
      </w:pPr>
      <w:r w:rsidRPr="00B94450">
        <w:rPr>
          <w:rFonts w:asciiTheme="minorHAnsi" w:hAnsiTheme="minorHAnsi"/>
          <w:sz w:val="22"/>
          <w:szCs w:val="22"/>
        </w:rPr>
        <w:t>Module/Programme/Stage Coordinator:</w:t>
      </w:r>
    </w:p>
    <w:p w14:paraId="71E36D93" w14:textId="77777777" w:rsidR="00596707" w:rsidRPr="00B94450" w:rsidRDefault="00596707" w:rsidP="00596707">
      <w:pPr>
        <w:pStyle w:val="PlainText"/>
        <w:rPr>
          <w:rFonts w:asciiTheme="minorHAnsi" w:hAnsiTheme="minorHAnsi"/>
          <w:sz w:val="22"/>
          <w:szCs w:val="22"/>
        </w:rPr>
      </w:pPr>
      <w:r w:rsidRPr="00B94450">
        <w:rPr>
          <w:rFonts w:asciiTheme="minorHAnsi" w:hAnsiTheme="minorHAnsi"/>
          <w:sz w:val="22"/>
          <w:szCs w:val="22"/>
        </w:rPr>
        <w:t>Collaborators (if applicable):</w:t>
      </w:r>
    </w:p>
    <w:p w14:paraId="3CEF918B" w14:textId="77777777" w:rsidR="00596707" w:rsidRPr="00B94450" w:rsidRDefault="00596707" w:rsidP="00596707">
      <w:pPr>
        <w:pStyle w:val="PlainText"/>
        <w:rPr>
          <w:rFonts w:asciiTheme="minorHAnsi" w:hAnsiTheme="minorHAnsi"/>
          <w:sz w:val="22"/>
          <w:szCs w:val="22"/>
        </w:rPr>
      </w:pPr>
      <w:r w:rsidRPr="00B94450">
        <w:rPr>
          <w:rFonts w:asciiTheme="minorHAnsi" w:hAnsiTheme="minorHAnsi"/>
          <w:sz w:val="22"/>
          <w:szCs w:val="22"/>
        </w:rPr>
        <w:t>Module/Programme Title:</w:t>
      </w:r>
    </w:p>
    <w:p w14:paraId="4DAF6620" w14:textId="77777777" w:rsidR="00596707" w:rsidRPr="00B94450" w:rsidRDefault="00596707" w:rsidP="00596707">
      <w:pPr>
        <w:pStyle w:val="PlainText"/>
        <w:rPr>
          <w:rFonts w:asciiTheme="minorHAnsi" w:hAnsiTheme="minorHAnsi"/>
          <w:sz w:val="22"/>
          <w:szCs w:val="22"/>
        </w:rPr>
      </w:pPr>
      <w:r w:rsidRPr="00B94450">
        <w:rPr>
          <w:rFonts w:asciiTheme="minorHAnsi" w:hAnsiTheme="minorHAnsi"/>
          <w:sz w:val="22"/>
          <w:szCs w:val="22"/>
        </w:rPr>
        <w:t>Module Code (if applicable):</w:t>
      </w:r>
    </w:p>
    <w:p w14:paraId="5CEDB14A" w14:textId="77777777" w:rsidR="00596707" w:rsidRPr="00B94450" w:rsidRDefault="00596707" w:rsidP="00596707">
      <w:pPr>
        <w:pStyle w:val="PlainText"/>
        <w:rPr>
          <w:rFonts w:asciiTheme="minorHAnsi" w:hAnsiTheme="minorHAnsi"/>
          <w:sz w:val="22"/>
          <w:szCs w:val="22"/>
        </w:rPr>
      </w:pPr>
      <w:r w:rsidRPr="00B94450">
        <w:rPr>
          <w:rFonts w:asciiTheme="minorHAnsi" w:hAnsiTheme="minorHAnsi"/>
          <w:sz w:val="22"/>
          <w:szCs w:val="22"/>
        </w:rPr>
        <w:t>Student Cohort: (Stage/UG or PG/ Part-time or Full-time/Numbers registered)</w:t>
      </w:r>
    </w:p>
    <w:p w14:paraId="25B751A8" w14:textId="77777777" w:rsidR="00596707" w:rsidRDefault="00596707" w:rsidP="00D1079A">
      <w:pPr>
        <w:pStyle w:val="BasicParagraph"/>
        <w:rPr>
          <w:rFonts w:cstheme="majorHAnsi"/>
        </w:rPr>
      </w:pPr>
    </w:p>
    <w:p w14:paraId="04C4517B" w14:textId="77777777" w:rsidR="00596707" w:rsidRPr="00B94450" w:rsidRDefault="00596707" w:rsidP="00596707">
      <w:pPr>
        <w:pStyle w:val="Subheading2"/>
        <w:jc w:val="center"/>
      </w:pPr>
      <w:r w:rsidRPr="00B94450">
        <w:t>‘IMAGE HERE’</w:t>
      </w:r>
    </w:p>
    <w:p w14:paraId="7A769F0A" w14:textId="77777777" w:rsidR="00596707" w:rsidRPr="00B94450" w:rsidRDefault="00596707" w:rsidP="00596707">
      <w:pPr>
        <w:pStyle w:val="PlainText"/>
        <w:rPr>
          <w:rFonts w:asciiTheme="minorHAnsi" w:hAnsiTheme="minorHAnsi"/>
          <w:sz w:val="22"/>
          <w:szCs w:val="22"/>
        </w:rPr>
      </w:pPr>
    </w:p>
    <w:p w14:paraId="33C04E26" w14:textId="77777777" w:rsidR="00596707" w:rsidRDefault="00596707" w:rsidP="008C30B0">
      <w:pPr>
        <w:pStyle w:val="SUBHEADING1"/>
      </w:pPr>
      <w:r w:rsidRPr="008C30B0">
        <w:t>Background</w:t>
      </w:r>
      <w:r w:rsidRPr="00B94450">
        <w:t xml:space="preserve"> </w:t>
      </w:r>
      <w:r w:rsidR="008C30B0">
        <w:t xml:space="preserve">– </w:t>
      </w:r>
      <w:r w:rsidR="008C30B0" w:rsidRPr="00D86AF2">
        <w:rPr>
          <w:sz w:val="22"/>
          <w:szCs w:val="22"/>
        </w:rPr>
        <w:t>What</w:t>
      </w:r>
      <w:r w:rsidR="00D86AF2">
        <w:rPr>
          <w:sz w:val="22"/>
          <w:szCs w:val="22"/>
        </w:rPr>
        <w:t xml:space="preserve"> is the context and what</w:t>
      </w:r>
      <w:r w:rsidR="008C30B0" w:rsidRPr="00D86AF2">
        <w:rPr>
          <w:sz w:val="22"/>
          <w:szCs w:val="22"/>
        </w:rPr>
        <w:t xml:space="preserve"> factors led to trying the new approach</w:t>
      </w:r>
      <w:r w:rsidR="00D86AF2">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96707" w14:paraId="596ABB49" w14:textId="77777777" w:rsidTr="00DD5D87">
        <w:tc>
          <w:tcPr>
            <w:tcW w:w="10188" w:type="dxa"/>
            <w:shd w:val="clear" w:color="auto" w:fill="F2F2F2" w:themeFill="background1" w:themeFillShade="F2"/>
          </w:tcPr>
          <w:p w14:paraId="7382EA08" w14:textId="77777777" w:rsidR="00596707" w:rsidRPr="00CD11A9" w:rsidRDefault="00596707" w:rsidP="00CD11A9">
            <w:pPr>
              <w:rPr>
                <w:sz w:val="22"/>
                <w:szCs w:val="22"/>
              </w:rPr>
            </w:pPr>
          </w:p>
          <w:p w14:paraId="00593A22" w14:textId="77777777" w:rsidR="00596707" w:rsidRDefault="00596707" w:rsidP="00DD5D87">
            <w:pPr>
              <w:rPr>
                <w:sz w:val="22"/>
                <w:szCs w:val="22"/>
              </w:rPr>
            </w:pPr>
          </w:p>
          <w:p w14:paraId="7A17DC53" w14:textId="77777777" w:rsidR="00CD11A9" w:rsidRDefault="00CD11A9" w:rsidP="00DD5D87">
            <w:pPr>
              <w:rPr>
                <w:sz w:val="22"/>
                <w:szCs w:val="22"/>
              </w:rPr>
            </w:pPr>
          </w:p>
          <w:p w14:paraId="006C6248" w14:textId="77777777" w:rsidR="008C30B0" w:rsidRDefault="008C30B0" w:rsidP="00DD5D87">
            <w:pPr>
              <w:rPr>
                <w:sz w:val="22"/>
                <w:szCs w:val="22"/>
              </w:rPr>
            </w:pPr>
          </w:p>
          <w:p w14:paraId="590304E6" w14:textId="77777777" w:rsidR="008C30B0" w:rsidRPr="00CD11A9" w:rsidRDefault="008C30B0" w:rsidP="00DD5D87">
            <w:pPr>
              <w:rPr>
                <w:sz w:val="22"/>
                <w:szCs w:val="22"/>
              </w:rPr>
            </w:pPr>
          </w:p>
          <w:p w14:paraId="63DFD3DB" w14:textId="77777777" w:rsidR="00596707" w:rsidRDefault="00596707" w:rsidP="00596707">
            <w:pPr>
              <w:pStyle w:val="SUBHEADING1"/>
            </w:pPr>
          </w:p>
          <w:p w14:paraId="1CCF57DF" w14:textId="77777777" w:rsidR="00D86AF2" w:rsidRDefault="00D86AF2" w:rsidP="00596707">
            <w:pPr>
              <w:pStyle w:val="SUBHEADING1"/>
            </w:pPr>
          </w:p>
        </w:tc>
      </w:tr>
    </w:tbl>
    <w:p w14:paraId="6E9FBEFA" w14:textId="77777777" w:rsidR="00596707" w:rsidRPr="00B34367" w:rsidRDefault="00B34367" w:rsidP="00596707">
      <w:pPr>
        <w:pStyle w:val="SUBHEADING1"/>
        <w:rPr>
          <w:sz w:val="22"/>
          <w:szCs w:val="22"/>
        </w:rPr>
      </w:pPr>
      <w:r>
        <w:t xml:space="preserve">Goals </w:t>
      </w:r>
      <w:r w:rsidR="008C30B0">
        <w:t xml:space="preserve">- </w:t>
      </w:r>
      <w:r w:rsidR="00596707" w:rsidRPr="00B34367">
        <w:rPr>
          <w:sz w:val="22"/>
          <w:szCs w:val="22"/>
        </w:rPr>
        <w:t>What we (I) aimed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96707" w14:paraId="0C007F71" w14:textId="77777777" w:rsidTr="00DD5D87">
        <w:tc>
          <w:tcPr>
            <w:tcW w:w="10188" w:type="dxa"/>
            <w:shd w:val="clear" w:color="auto" w:fill="F2F2F2" w:themeFill="background1" w:themeFillShade="F2"/>
          </w:tcPr>
          <w:p w14:paraId="016E6666" w14:textId="77777777" w:rsidR="00596707" w:rsidRPr="00CD11A9" w:rsidRDefault="00596707" w:rsidP="00DD5D87">
            <w:pPr>
              <w:rPr>
                <w:sz w:val="22"/>
                <w:szCs w:val="22"/>
              </w:rPr>
            </w:pPr>
          </w:p>
          <w:p w14:paraId="035B07FD" w14:textId="77777777" w:rsidR="00DD5D87" w:rsidRPr="00CD11A9" w:rsidRDefault="00DD5D87" w:rsidP="00DD5D87">
            <w:pPr>
              <w:rPr>
                <w:sz w:val="22"/>
                <w:szCs w:val="22"/>
              </w:rPr>
            </w:pPr>
          </w:p>
          <w:p w14:paraId="564E197A" w14:textId="77777777" w:rsidR="00DD5D87" w:rsidRDefault="00DD5D87" w:rsidP="00DD5D87">
            <w:pPr>
              <w:rPr>
                <w:sz w:val="22"/>
                <w:szCs w:val="22"/>
              </w:rPr>
            </w:pPr>
          </w:p>
          <w:p w14:paraId="0D3434DF" w14:textId="77777777" w:rsidR="00D86AF2" w:rsidRDefault="00D86AF2" w:rsidP="00DD5D87">
            <w:pPr>
              <w:rPr>
                <w:sz w:val="22"/>
                <w:szCs w:val="22"/>
              </w:rPr>
            </w:pPr>
          </w:p>
          <w:p w14:paraId="26DD178B" w14:textId="77777777" w:rsidR="00D86AF2" w:rsidRPr="00CD11A9" w:rsidRDefault="00D86AF2" w:rsidP="00DD5D87">
            <w:pPr>
              <w:rPr>
                <w:sz w:val="22"/>
                <w:szCs w:val="22"/>
              </w:rPr>
            </w:pPr>
          </w:p>
          <w:p w14:paraId="0ADD02BF" w14:textId="77777777" w:rsidR="00DD5D87" w:rsidRPr="00CD11A9" w:rsidRDefault="00DD5D87" w:rsidP="00DD5D87">
            <w:pPr>
              <w:rPr>
                <w:sz w:val="22"/>
                <w:szCs w:val="22"/>
              </w:rPr>
            </w:pPr>
          </w:p>
          <w:p w14:paraId="5BBF054B" w14:textId="77777777" w:rsidR="00DD5D87" w:rsidRPr="00CD11A9" w:rsidRDefault="00DD5D87" w:rsidP="00DD5D87">
            <w:pPr>
              <w:rPr>
                <w:sz w:val="22"/>
                <w:szCs w:val="22"/>
              </w:rPr>
            </w:pPr>
          </w:p>
          <w:p w14:paraId="4A3AF905" w14:textId="77777777" w:rsidR="00DD5D87" w:rsidRPr="00CD11A9" w:rsidRDefault="00DD5D87" w:rsidP="00DD5D87">
            <w:pPr>
              <w:rPr>
                <w:sz w:val="22"/>
                <w:szCs w:val="22"/>
              </w:rPr>
            </w:pPr>
          </w:p>
          <w:p w14:paraId="5370086F" w14:textId="77777777" w:rsidR="00596707" w:rsidRDefault="00596707" w:rsidP="00596707">
            <w:pPr>
              <w:pStyle w:val="SUBHEADING1"/>
            </w:pPr>
          </w:p>
        </w:tc>
      </w:tr>
      <w:tr w:rsidR="008C30B0" w14:paraId="658AC40D" w14:textId="77777777" w:rsidTr="00DD5D87">
        <w:tc>
          <w:tcPr>
            <w:tcW w:w="10188" w:type="dxa"/>
            <w:shd w:val="clear" w:color="auto" w:fill="F2F2F2" w:themeFill="background1" w:themeFillShade="F2"/>
          </w:tcPr>
          <w:p w14:paraId="0A25C1DC" w14:textId="77777777" w:rsidR="008C30B0" w:rsidRPr="00CD11A9" w:rsidRDefault="008C30B0" w:rsidP="00DD5D87">
            <w:pPr>
              <w:rPr>
                <w:sz w:val="22"/>
                <w:szCs w:val="22"/>
              </w:rPr>
            </w:pPr>
          </w:p>
        </w:tc>
      </w:tr>
    </w:tbl>
    <w:p w14:paraId="17900A3B" w14:textId="77777777" w:rsidR="00596707" w:rsidRPr="00DD5D87" w:rsidRDefault="00B34367" w:rsidP="00DD5D87">
      <w:pPr>
        <w:pStyle w:val="SUBHEADING1"/>
      </w:pPr>
      <w:r>
        <w:lastRenderedPageBreak/>
        <w:t xml:space="preserve">The Innovative Approach </w:t>
      </w:r>
      <w:r w:rsidRPr="00B34367">
        <w:rPr>
          <w:sz w:val="22"/>
          <w:szCs w:val="22"/>
        </w:rPr>
        <w:t xml:space="preserve">- </w:t>
      </w:r>
      <w:r w:rsidR="00596707" w:rsidRPr="00B34367">
        <w:rPr>
          <w:sz w:val="22"/>
          <w:szCs w:val="22"/>
        </w:rPr>
        <w:t>How we (I) did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96707" w14:paraId="153DA3A1" w14:textId="77777777" w:rsidTr="00DD5D87">
        <w:tc>
          <w:tcPr>
            <w:tcW w:w="10188" w:type="dxa"/>
            <w:shd w:val="clear" w:color="auto" w:fill="F2F2F2" w:themeFill="background1" w:themeFillShade="F2"/>
          </w:tcPr>
          <w:p w14:paraId="0BE5354E" w14:textId="77777777" w:rsidR="00596707" w:rsidRPr="00CD11A9" w:rsidRDefault="00596707" w:rsidP="00596707">
            <w:pPr>
              <w:rPr>
                <w:b/>
                <w:sz w:val="22"/>
                <w:szCs w:val="22"/>
              </w:rPr>
            </w:pPr>
          </w:p>
          <w:p w14:paraId="733AA9D4" w14:textId="77777777" w:rsidR="00596707" w:rsidRPr="00CD11A9" w:rsidRDefault="00596707" w:rsidP="00DD5D87">
            <w:pPr>
              <w:rPr>
                <w:sz w:val="22"/>
                <w:szCs w:val="22"/>
              </w:rPr>
            </w:pPr>
          </w:p>
          <w:p w14:paraId="2C922892" w14:textId="77777777" w:rsidR="00596707" w:rsidRPr="00CD11A9" w:rsidRDefault="00596707" w:rsidP="00596707">
            <w:pPr>
              <w:rPr>
                <w:b/>
                <w:sz w:val="22"/>
                <w:szCs w:val="22"/>
              </w:rPr>
            </w:pPr>
          </w:p>
          <w:p w14:paraId="7E2B3AEF" w14:textId="77777777" w:rsidR="00596707" w:rsidRPr="00CD11A9" w:rsidRDefault="00596707" w:rsidP="00596707">
            <w:pPr>
              <w:rPr>
                <w:b/>
                <w:sz w:val="22"/>
                <w:szCs w:val="22"/>
              </w:rPr>
            </w:pPr>
          </w:p>
          <w:p w14:paraId="5B80D11E" w14:textId="77777777" w:rsidR="00596707" w:rsidRPr="00CD11A9" w:rsidRDefault="00596707" w:rsidP="00596707">
            <w:pPr>
              <w:rPr>
                <w:b/>
                <w:sz w:val="22"/>
                <w:szCs w:val="22"/>
              </w:rPr>
            </w:pPr>
          </w:p>
          <w:p w14:paraId="77E3541F" w14:textId="77777777" w:rsidR="00596707" w:rsidRPr="00CD11A9" w:rsidRDefault="00596707" w:rsidP="00596707">
            <w:pPr>
              <w:rPr>
                <w:b/>
                <w:sz w:val="22"/>
                <w:szCs w:val="22"/>
              </w:rPr>
            </w:pPr>
          </w:p>
          <w:p w14:paraId="671F1C80" w14:textId="77777777" w:rsidR="00596707" w:rsidRPr="00CD11A9" w:rsidRDefault="00596707" w:rsidP="00596707">
            <w:pPr>
              <w:rPr>
                <w:b/>
                <w:sz w:val="22"/>
                <w:szCs w:val="22"/>
              </w:rPr>
            </w:pPr>
          </w:p>
          <w:p w14:paraId="2F95426D" w14:textId="77777777" w:rsidR="00596707" w:rsidRPr="00CD11A9" w:rsidRDefault="00596707" w:rsidP="00596707">
            <w:pPr>
              <w:rPr>
                <w:b/>
                <w:sz w:val="22"/>
                <w:szCs w:val="22"/>
              </w:rPr>
            </w:pPr>
          </w:p>
          <w:p w14:paraId="0C2226F8" w14:textId="77777777" w:rsidR="00596707" w:rsidRDefault="00596707" w:rsidP="00596707">
            <w:pPr>
              <w:rPr>
                <w:b/>
                <w:sz w:val="30"/>
                <w:szCs w:val="30"/>
              </w:rPr>
            </w:pPr>
          </w:p>
        </w:tc>
      </w:tr>
    </w:tbl>
    <w:p w14:paraId="78BB1F6B" w14:textId="77777777" w:rsidR="00942402" w:rsidRDefault="00B34367" w:rsidP="00DD5D87">
      <w:pPr>
        <w:pStyle w:val="SUBHEADING1"/>
      </w:pPr>
      <w:r>
        <w:t xml:space="preserve">Results - </w:t>
      </w:r>
      <w:r w:rsidR="00596707" w:rsidRPr="00B34367">
        <w:rPr>
          <w:sz w:val="22"/>
          <w:szCs w:val="22"/>
        </w:rPr>
        <w:t>How it went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96707" w14:paraId="1D011547" w14:textId="77777777" w:rsidTr="00DD5D87">
        <w:tc>
          <w:tcPr>
            <w:tcW w:w="10188" w:type="dxa"/>
            <w:shd w:val="clear" w:color="auto" w:fill="F2F2F2" w:themeFill="background1" w:themeFillShade="F2"/>
          </w:tcPr>
          <w:p w14:paraId="3DB13419" w14:textId="77777777" w:rsidR="00596707" w:rsidRPr="00CD11A9" w:rsidRDefault="00596707" w:rsidP="00942402">
            <w:pPr>
              <w:pStyle w:val="bullet"/>
              <w:numPr>
                <w:ilvl w:val="0"/>
                <w:numId w:val="0"/>
              </w:numPr>
              <w:rPr>
                <w:sz w:val="22"/>
                <w:szCs w:val="22"/>
              </w:rPr>
            </w:pPr>
          </w:p>
          <w:p w14:paraId="52287008" w14:textId="77777777" w:rsidR="00596707" w:rsidRPr="00CD11A9" w:rsidRDefault="00596707" w:rsidP="00942402">
            <w:pPr>
              <w:pStyle w:val="bullet"/>
              <w:numPr>
                <w:ilvl w:val="0"/>
                <w:numId w:val="0"/>
              </w:numPr>
              <w:rPr>
                <w:sz w:val="22"/>
                <w:szCs w:val="22"/>
              </w:rPr>
            </w:pPr>
          </w:p>
          <w:p w14:paraId="745ED1A6" w14:textId="77777777" w:rsidR="00596707" w:rsidRPr="00CD11A9" w:rsidRDefault="00596707" w:rsidP="00942402">
            <w:pPr>
              <w:pStyle w:val="bullet"/>
              <w:numPr>
                <w:ilvl w:val="0"/>
                <w:numId w:val="0"/>
              </w:numPr>
              <w:rPr>
                <w:sz w:val="22"/>
                <w:szCs w:val="22"/>
              </w:rPr>
            </w:pPr>
          </w:p>
          <w:p w14:paraId="749DB8F9" w14:textId="77777777" w:rsidR="00596707" w:rsidRPr="00CD11A9" w:rsidRDefault="00596707" w:rsidP="00DD5D87">
            <w:pPr>
              <w:rPr>
                <w:sz w:val="22"/>
                <w:szCs w:val="22"/>
              </w:rPr>
            </w:pPr>
          </w:p>
          <w:p w14:paraId="61CE2968" w14:textId="77777777" w:rsidR="00596707" w:rsidRPr="00CD11A9" w:rsidRDefault="00596707" w:rsidP="00DD5D87">
            <w:pPr>
              <w:rPr>
                <w:sz w:val="22"/>
                <w:szCs w:val="22"/>
              </w:rPr>
            </w:pPr>
          </w:p>
          <w:p w14:paraId="3D176BD9" w14:textId="77777777" w:rsidR="00596707" w:rsidRPr="00CD11A9" w:rsidRDefault="00596707" w:rsidP="00942402">
            <w:pPr>
              <w:pStyle w:val="bullet"/>
              <w:numPr>
                <w:ilvl w:val="0"/>
                <w:numId w:val="0"/>
              </w:numPr>
              <w:rPr>
                <w:sz w:val="22"/>
                <w:szCs w:val="22"/>
              </w:rPr>
            </w:pPr>
          </w:p>
          <w:p w14:paraId="46914158" w14:textId="77777777" w:rsidR="00596707" w:rsidRPr="00CD11A9" w:rsidRDefault="00596707" w:rsidP="00942402">
            <w:pPr>
              <w:pStyle w:val="bullet"/>
              <w:numPr>
                <w:ilvl w:val="0"/>
                <w:numId w:val="0"/>
              </w:numPr>
              <w:rPr>
                <w:sz w:val="22"/>
                <w:szCs w:val="22"/>
              </w:rPr>
            </w:pPr>
          </w:p>
          <w:p w14:paraId="4D849AD2" w14:textId="77777777" w:rsidR="00596707" w:rsidRPr="00CD11A9" w:rsidRDefault="00596707" w:rsidP="00942402">
            <w:pPr>
              <w:pStyle w:val="bullet"/>
              <w:numPr>
                <w:ilvl w:val="0"/>
                <w:numId w:val="0"/>
              </w:numPr>
              <w:rPr>
                <w:sz w:val="22"/>
                <w:szCs w:val="22"/>
              </w:rPr>
            </w:pPr>
          </w:p>
          <w:p w14:paraId="7334398F" w14:textId="77777777" w:rsidR="00596707" w:rsidRPr="00CD11A9" w:rsidRDefault="00596707" w:rsidP="00942402">
            <w:pPr>
              <w:pStyle w:val="bullet"/>
              <w:numPr>
                <w:ilvl w:val="0"/>
                <w:numId w:val="0"/>
              </w:numPr>
              <w:rPr>
                <w:sz w:val="22"/>
                <w:szCs w:val="22"/>
              </w:rPr>
            </w:pPr>
          </w:p>
          <w:p w14:paraId="359129E5" w14:textId="77777777" w:rsidR="00596707" w:rsidRDefault="00596707" w:rsidP="00942402">
            <w:pPr>
              <w:pStyle w:val="bullet"/>
              <w:numPr>
                <w:ilvl w:val="0"/>
                <w:numId w:val="0"/>
              </w:numPr>
            </w:pPr>
          </w:p>
        </w:tc>
      </w:tr>
    </w:tbl>
    <w:p w14:paraId="4D9A0B86" w14:textId="77777777" w:rsidR="00596707" w:rsidRDefault="00596707" w:rsidP="008C30B0">
      <w:pPr>
        <w:pStyle w:val="SUBHEADING1"/>
      </w:pPr>
      <w:r w:rsidRPr="00B94450">
        <w:t>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596707" w14:paraId="456B6F4E" w14:textId="77777777" w:rsidTr="00DD5D87">
        <w:tc>
          <w:tcPr>
            <w:tcW w:w="10188" w:type="dxa"/>
            <w:shd w:val="clear" w:color="auto" w:fill="F2F2F2" w:themeFill="background1" w:themeFillShade="F2"/>
          </w:tcPr>
          <w:p w14:paraId="29B8FF81" w14:textId="77777777" w:rsidR="00596707" w:rsidRPr="00CD11A9" w:rsidRDefault="00596707" w:rsidP="00DD5D87">
            <w:pPr>
              <w:rPr>
                <w:rFonts w:cstheme="minorHAnsi"/>
                <w:sz w:val="22"/>
                <w:szCs w:val="22"/>
              </w:rPr>
            </w:pPr>
          </w:p>
          <w:p w14:paraId="392EB9F3" w14:textId="77777777" w:rsidR="00596707" w:rsidRDefault="00596707" w:rsidP="00DD5D87">
            <w:pPr>
              <w:rPr>
                <w:rFonts w:cstheme="minorHAnsi"/>
                <w:sz w:val="22"/>
                <w:szCs w:val="22"/>
              </w:rPr>
            </w:pPr>
          </w:p>
          <w:p w14:paraId="50A0810F" w14:textId="77777777" w:rsidR="008C30B0" w:rsidRDefault="008C30B0" w:rsidP="00DD5D87">
            <w:pPr>
              <w:rPr>
                <w:rFonts w:cstheme="minorHAnsi"/>
                <w:sz w:val="22"/>
                <w:szCs w:val="22"/>
              </w:rPr>
            </w:pPr>
          </w:p>
          <w:p w14:paraId="3883F7DD" w14:textId="77777777" w:rsidR="008C30B0" w:rsidRDefault="008C30B0" w:rsidP="00DD5D87">
            <w:pPr>
              <w:rPr>
                <w:rFonts w:cstheme="minorHAnsi"/>
                <w:sz w:val="22"/>
                <w:szCs w:val="22"/>
              </w:rPr>
            </w:pPr>
          </w:p>
          <w:p w14:paraId="39C8A3D7" w14:textId="77777777" w:rsidR="008C30B0" w:rsidRPr="00CD11A9" w:rsidRDefault="008C30B0" w:rsidP="00DD5D87">
            <w:pPr>
              <w:rPr>
                <w:rFonts w:cstheme="minorHAnsi"/>
                <w:sz w:val="22"/>
                <w:szCs w:val="22"/>
              </w:rPr>
            </w:pPr>
          </w:p>
          <w:p w14:paraId="61423EAD" w14:textId="77777777" w:rsidR="00596707" w:rsidRDefault="00596707" w:rsidP="00596707">
            <w:pPr>
              <w:pStyle w:val="SUBHEADING1"/>
            </w:pPr>
          </w:p>
        </w:tc>
      </w:tr>
    </w:tbl>
    <w:p w14:paraId="4599D1DC" w14:textId="77777777" w:rsidR="008C30B0" w:rsidRDefault="008C30B0" w:rsidP="00596707">
      <w:pPr>
        <w:pStyle w:val="SUBHEADING1"/>
        <w:jc w:val="center"/>
      </w:pPr>
    </w:p>
    <w:p w14:paraId="3914CC8C" w14:textId="77777777" w:rsidR="00596707" w:rsidRPr="00B94450" w:rsidRDefault="00596707" w:rsidP="00596707">
      <w:pPr>
        <w:pStyle w:val="SUBHEADING1"/>
        <w:jc w:val="center"/>
      </w:pPr>
      <w:r w:rsidRPr="00B94450">
        <w:t>General Notes for Completion</w:t>
      </w:r>
    </w:p>
    <w:p w14:paraId="6DF7F8B7" w14:textId="77777777" w:rsidR="00596707" w:rsidRPr="00B94450" w:rsidRDefault="00596707" w:rsidP="00596707">
      <w:r>
        <w:rPr>
          <w:b/>
        </w:rPr>
        <w:t xml:space="preserve">1. </w:t>
      </w:r>
      <w:r w:rsidRPr="00B94450">
        <w:rPr>
          <w:b/>
        </w:rPr>
        <w:t>Objective</w:t>
      </w:r>
      <w:r w:rsidRPr="00B94450">
        <w:t>: The purpose of the case study is to share</w:t>
      </w:r>
      <w:r>
        <w:t>,</w:t>
      </w:r>
      <w:r w:rsidRPr="00B94450">
        <w:t xml:space="preserve"> with UCD colleagues</w:t>
      </w:r>
      <w:r>
        <w:t>,</w:t>
      </w:r>
      <w:r w:rsidRPr="00B94450">
        <w:t xml:space="preserve"> a teaching and learning approach that you have carried out.</w:t>
      </w:r>
      <w:r>
        <w:t xml:space="preserve"> </w:t>
      </w:r>
      <w:r w:rsidRPr="00B94450">
        <w:t xml:space="preserve"> It is also an opportunity to support your scholarship of teaching and if appropriate, will be published on the </w:t>
      </w:r>
      <w:hyperlink r:id="rId8" w:history="1">
        <w:r w:rsidRPr="00B94450">
          <w:rPr>
            <w:rStyle w:val="Hyperlink"/>
            <w:rFonts w:cstheme="minorHAnsi"/>
            <w:bCs/>
          </w:rPr>
          <w:t>UCD Teaching and Learning website</w:t>
        </w:r>
      </w:hyperlink>
      <w:r w:rsidRPr="00B94450">
        <w:t xml:space="preserve"> in a PDF version, shared with the </w:t>
      </w:r>
      <w:hyperlink r:id="rId9" w:history="1">
        <w:r w:rsidRPr="00B94450">
          <w:rPr>
            <w:rStyle w:val="Hyperlink"/>
            <w:rFonts w:cstheme="minorHAnsi"/>
            <w:bCs/>
          </w:rPr>
          <w:t>UCD Teaching and Learning Community</w:t>
        </w:r>
      </w:hyperlink>
      <w:r w:rsidRPr="00B94450">
        <w:t xml:space="preserve"> and with potential for later sharing in a UCD T&amp;L web </w:t>
      </w:r>
      <w:r w:rsidR="00B34367">
        <w:t>s</w:t>
      </w:r>
      <w:r w:rsidRPr="00B94450">
        <w:t>howcase.</w:t>
      </w:r>
      <w:r w:rsidR="00DD5D87">
        <w:t xml:space="preserve">  Please ensure that UCD has permission to use the content, such as imagery for example.</w:t>
      </w:r>
      <w:r w:rsidRPr="00B94450">
        <w:t xml:space="preserve"> </w:t>
      </w:r>
      <w:r w:rsidR="00DD5D87">
        <w:t xml:space="preserve"> </w:t>
      </w:r>
    </w:p>
    <w:p w14:paraId="5D0D66DC" w14:textId="77777777" w:rsidR="00596707" w:rsidRPr="00B94450" w:rsidRDefault="00596707" w:rsidP="00596707"/>
    <w:p w14:paraId="662FF2CA" w14:textId="0762E8B2" w:rsidR="00596707" w:rsidRDefault="00596707" w:rsidP="00596707">
      <w:r>
        <w:rPr>
          <w:b/>
        </w:rPr>
        <w:t>2.</w:t>
      </w:r>
      <w:r w:rsidRPr="00B94450">
        <w:rPr>
          <w:b/>
        </w:rPr>
        <w:t xml:space="preserve"> Writing:</w:t>
      </w:r>
      <w:r w:rsidRPr="00B94450">
        <w:t xml:space="preserve"> The entire case study/showcase should be no more than 1500 words (roughly two pages), with no more than </w:t>
      </w:r>
      <w:r w:rsidRPr="00B94450">
        <w:rPr>
          <w:b/>
        </w:rPr>
        <w:t>200 words</w:t>
      </w:r>
      <w:r w:rsidRPr="00B94450">
        <w:t xml:space="preserve"> per section.  It may be possible to add links, videos, graphics or supporting documents.  Type directly into the boxes using as many words as needed.  Don’t feel restricted by the size of the boxes.  The content should be written clearly and concisely in plain English, in the 1</w:t>
      </w:r>
      <w:r w:rsidRPr="00B94450">
        <w:rPr>
          <w:vertAlign w:val="superscript"/>
        </w:rPr>
        <w:t>st</w:t>
      </w:r>
      <w:r w:rsidRPr="00B94450">
        <w:t xml:space="preserve"> person (we/I).</w:t>
      </w:r>
    </w:p>
    <w:p w14:paraId="78859B40" w14:textId="38A1D4FF" w:rsidR="005F46D7" w:rsidRDefault="005F46D7" w:rsidP="00596707"/>
    <w:p w14:paraId="33750019" w14:textId="6F5122DA" w:rsidR="005F46D7" w:rsidRDefault="005F46D7" w:rsidP="00596707">
      <w:r>
        <w:t xml:space="preserve">3. </w:t>
      </w:r>
      <w:r w:rsidRPr="005F46D7">
        <w:rPr>
          <w:b/>
          <w:bCs/>
        </w:rPr>
        <w:t>Accessibility</w:t>
      </w:r>
      <w:r>
        <w:rPr>
          <w:b/>
          <w:bCs/>
        </w:rPr>
        <w:t xml:space="preserve">: </w:t>
      </w:r>
      <w:r w:rsidRPr="005F46D7">
        <w:t>All content</w:t>
      </w:r>
      <w:r w:rsidR="00A87514">
        <w:t xml:space="preserve"> in supporting documents</w:t>
      </w:r>
      <w:r w:rsidRPr="005F46D7">
        <w:t xml:space="preserve"> must </w:t>
      </w:r>
      <w:r>
        <w:t>be fully accessible, to ensure this</w:t>
      </w:r>
      <w:r w:rsidR="00CE7F56">
        <w:t>,</w:t>
      </w:r>
      <w:r>
        <w:t xml:space="preserve"> </w:t>
      </w:r>
      <w:r w:rsidR="00CE7F56">
        <w:t>the relevant accessibility checker should be run</w:t>
      </w:r>
      <w:r w:rsidRPr="005F46D7">
        <w:t>, e.g. for word /excel/powerpoint the accessibility checker can be found in the review tab and for adobe acrobat, the accessibility checker can be found under tools.</w:t>
      </w:r>
      <w:r>
        <w:t xml:space="preserve"> </w:t>
      </w:r>
      <w:r w:rsidR="00CE7F56">
        <w:t xml:space="preserve">Please address any issues flagged by the checker. If a document is not fully accessible, it cannot be uploaded to the website. Please see </w:t>
      </w:r>
      <w:hyperlink r:id="rId10" w:history="1">
        <w:r w:rsidR="00CE7F56" w:rsidRPr="00CE7F56">
          <w:rPr>
            <w:rStyle w:val="Hyperlink"/>
          </w:rPr>
          <w:t>UCD’s Web Accessibility Statement</w:t>
        </w:r>
      </w:hyperlink>
      <w:r w:rsidR="00CE7F56">
        <w:t xml:space="preserve"> for further information.</w:t>
      </w:r>
    </w:p>
    <w:p w14:paraId="58822CA9" w14:textId="77777777" w:rsidR="00DD5D87" w:rsidRPr="00A664ED" w:rsidRDefault="00DD5D87" w:rsidP="00596707"/>
    <w:p w14:paraId="14F84436" w14:textId="77777777" w:rsidR="008C30B0" w:rsidRDefault="008C30B0" w:rsidP="00DD5D87">
      <w:pPr>
        <w:pStyle w:val="Subheading2"/>
      </w:pPr>
    </w:p>
    <w:p w14:paraId="135D85EA" w14:textId="77777777" w:rsidR="00596707" w:rsidRPr="00B94450" w:rsidRDefault="00596707" w:rsidP="00DD5D87">
      <w:pPr>
        <w:pStyle w:val="Subheading2"/>
      </w:pPr>
      <w:r w:rsidRPr="00B94450">
        <w:t>Section Advice:</w:t>
      </w:r>
    </w:p>
    <w:p w14:paraId="05E721A0" w14:textId="77777777" w:rsidR="00596707" w:rsidRPr="00596707" w:rsidRDefault="00596707" w:rsidP="00596707">
      <w:pPr>
        <w:pStyle w:val="ListParagraph"/>
        <w:ind w:hanging="720"/>
        <w:rPr>
          <w:rFonts w:asciiTheme="minorHAnsi" w:hAnsiTheme="minorHAnsi" w:cstheme="minorHAnsi"/>
          <w:sz w:val="24"/>
          <w:szCs w:val="24"/>
        </w:rPr>
      </w:pPr>
      <w:r w:rsidRPr="00596707">
        <w:rPr>
          <w:rFonts w:asciiTheme="minorHAnsi" w:hAnsiTheme="minorHAnsi" w:cstheme="minorHAnsi"/>
          <w:b/>
          <w:sz w:val="24"/>
          <w:szCs w:val="24"/>
        </w:rPr>
        <w:t>Title:</w:t>
      </w:r>
      <w:r w:rsidRPr="00596707">
        <w:rPr>
          <w:rFonts w:asciiTheme="minorHAnsi" w:hAnsiTheme="minorHAnsi" w:cstheme="minorHAnsi"/>
          <w:sz w:val="24"/>
          <w:szCs w:val="24"/>
        </w:rPr>
        <w:t xml:space="preserve"> </w:t>
      </w:r>
    </w:p>
    <w:p w14:paraId="0F01B2C5" w14:textId="77777777" w:rsidR="00596707" w:rsidRPr="00596707" w:rsidRDefault="00596707" w:rsidP="00596707">
      <w:pPr>
        <w:pStyle w:val="ListParagraph"/>
        <w:rPr>
          <w:rFonts w:asciiTheme="minorHAnsi" w:hAnsiTheme="minorHAnsi" w:cstheme="minorHAnsi"/>
          <w:b/>
          <w:bCs/>
          <w:sz w:val="24"/>
          <w:szCs w:val="24"/>
        </w:rPr>
      </w:pPr>
      <w:r w:rsidRPr="00596707">
        <w:rPr>
          <w:rFonts w:asciiTheme="minorHAnsi" w:hAnsiTheme="minorHAnsi" w:cstheme="minorHAnsi"/>
          <w:sz w:val="24"/>
          <w:szCs w:val="24"/>
        </w:rPr>
        <w:t>Your case study should have a clear and interesting title. Your title should summarise the essence of your case study</w:t>
      </w:r>
      <w:r w:rsidR="00DD5D87">
        <w:rPr>
          <w:rFonts w:asciiTheme="minorHAnsi" w:hAnsiTheme="minorHAnsi" w:cstheme="minorHAnsi"/>
          <w:sz w:val="24"/>
          <w:szCs w:val="24"/>
        </w:rPr>
        <w:t xml:space="preserve">.  </w:t>
      </w:r>
      <w:r w:rsidRPr="00596707">
        <w:rPr>
          <w:rFonts w:asciiTheme="minorHAnsi" w:hAnsiTheme="minorHAnsi" w:cstheme="minorHAnsi"/>
          <w:bCs/>
          <w:sz w:val="24"/>
          <w:szCs w:val="24"/>
        </w:rPr>
        <w:t xml:space="preserve">Please limit the title to </w:t>
      </w:r>
      <w:r w:rsidR="008C30B0">
        <w:rPr>
          <w:rFonts w:asciiTheme="minorHAnsi" w:hAnsiTheme="minorHAnsi" w:cstheme="minorHAnsi"/>
          <w:bCs/>
          <w:sz w:val="24"/>
          <w:szCs w:val="24"/>
        </w:rPr>
        <w:t xml:space="preserve">no more than </w:t>
      </w:r>
      <w:r w:rsidRPr="00596707">
        <w:rPr>
          <w:rFonts w:asciiTheme="minorHAnsi" w:hAnsiTheme="minorHAnsi" w:cstheme="minorHAnsi"/>
          <w:bCs/>
          <w:sz w:val="24"/>
          <w:szCs w:val="24"/>
        </w:rPr>
        <w:t>8 words</w:t>
      </w:r>
      <w:r w:rsidR="008C30B0">
        <w:rPr>
          <w:rFonts w:asciiTheme="minorHAnsi" w:hAnsiTheme="minorHAnsi" w:cstheme="minorHAnsi"/>
          <w:bCs/>
          <w:sz w:val="24"/>
          <w:szCs w:val="24"/>
        </w:rPr>
        <w:t xml:space="preserve"> </w:t>
      </w:r>
      <w:r w:rsidRPr="00596707">
        <w:rPr>
          <w:rFonts w:asciiTheme="minorHAnsi" w:hAnsiTheme="minorHAnsi" w:cstheme="minorHAnsi"/>
          <w:bCs/>
          <w:sz w:val="24"/>
          <w:szCs w:val="24"/>
        </w:rPr>
        <w:t xml:space="preserve">due to the size of the web template. </w:t>
      </w:r>
    </w:p>
    <w:p w14:paraId="4F33F985" w14:textId="77777777" w:rsidR="00596707" w:rsidRPr="00596707" w:rsidRDefault="00596707" w:rsidP="00596707">
      <w:pPr>
        <w:pStyle w:val="ListParagraph"/>
        <w:ind w:hanging="720"/>
        <w:rPr>
          <w:rFonts w:asciiTheme="minorHAnsi" w:hAnsiTheme="minorHAnsi" w:cstheme="minorHAnsi"/>
          <w:b/>
          <w:sz w:val="24"/>
          <w:szCs w:val="24"/>
        </w:rPr>
      </w:pPr>
      <w:r w:rsidRPr="00596707">
        <w:rPr>
          <w:rFonts w:asciiTheme="minorHAnsi" w:hAnsiTheme="minorHAnsi" w:cstheme="minorHAnsi"/>
          <w:b/>
          <w:sz w:val="24"/>
          <w:szCs w:val="24"/>
        </w:rPr>
        <w:t>Overview:</w:t>
      </w:r>
    </w:p>
    <w:p w14:paraId="17F847DF" w14:textId="77777777" w:rsidR="00596707" w:rsidRPr="00596707" w:rsidRDefault="00596707" w:rsidP="00596707">
      <w:pPr>
        <w:pStyle w:val="PlainText"/>
        <w:ind w:left="873" w:hanging="720"/>
        <w:contextualSpacing/>
        <w:rPr>
          <w:rFonts w:asciiTheme="minorHAnsi" w:hAnsiTheme="minorHAnsi" w:cstheme="minorHAnsi"/>
          <w:sz w:val="24"/>
          <w:szCs w:val="24"/>
        </w:rPr>
      </w:pPr>
      <w:r w:rsidRPr="00596707">
        <w:rPr>
          <w:rFonts w:asciiTheme="minorHAnsi" w:hAnsiTheme="minorHAnsi" w:cstheme="minorHAnsi"/>
          <w:i/>
          <w:sz w:val="24"/>
          <w:szCs w:val="24"/>
        </w:rPr>
        <w:t xml:space="preserve">             ‘Student Cohort’:</w:t>
      </w:r>
      <w:r w:rsidRPr="00596707">
        <w:rPr>
          <w:rFonts w:asciiTheme="minorHAnsi" w:hAnsiTheme="minorHAnsi" w:cstheme="minorHAnsi"/>
          <w:sz w:val="24"/>
          <w:szCs w:val="24"/>
        </w:rPr>
        <w:t xml:space="preserve"> This should be 2 sentences approximately on student cohort, student numbers, </w:t>
      </w:r>
      <w:r w:rsidRPr="00596707">
        <w:rPr>
          <w:rFonts w:asciiTheme="minorHAnsi" w:hAnsiTheme="minorHAnsi"/>
          <w:sz w:val="24"/>
          <w:szCs w:val="24"/>
        </w:rPr>
        <w:t xml:space="preserve">Stage, UG or PG, Part-time or Full-time. </w:t>
      </w:r>
    </w:p>
    <w:p w14:paraId="2AEA06B6" w14:textId="77777777" w:rsidR="00596707" w:rsidRPr="00596707" w:rsidRDefault="00596707" w:rsidP="00596707">
      <w:pPr>
        <w:pStyle w:val="ListParagraph"/>
        <w:ind w:left="873"/>
        <w:rPr>
          <w:rFonts w:asciiTheme="minorHAnsi" w:hAnsiTheme="minorHAnsi" w:cstheme="minorHAnsi"/>
          <w:i/>
          <w:sz w:val="24"/>
          <w:szCs w:val="24"/>
        </w:rPr>
      </w:pPr>
      <w:r w:rsidRPr="00596707">
        <w:rPr>
          <w:rFonts w:asciiTheme="minorHAnsi" w:hAnsiTheme="minorHAnsi" w:cstheme="minorHAnsi"/>
          <w:i/>
          <w:sz w:val="24"/>
          <w:szCs w:val="24"/>
        </w:rPr>
        <w:t xml:space="preserve">Insert an Image in this section:  </w:t>
      </w:r>
    </w:p>
    <w:p w14:paraId="6F103FA4" w14:textId="77777777" w:rsidR="00596707" w:rsidRPr="00596707" w:rsidRDefault="00596707" w:rsidP="00DD5D87">
      <w:pPr>
        <w:pStyle w:val="ListParagraph"/>
        <w:spacing w:after="120" w:line="240" w:lineRule="auto"/>
        <w:ind w:left="873"/>
        <w:rPr>
          <w:rFonts w:asciiTheme="minorHAnsi" w:hAnsiTheme="minorHAnsi" w:cstheme="minorHAnsi"/>
          <w:sz w:val="24"/>
          <w:szCs w:val="24"/>
        </w:rPr>
      </w:pPr>
      <w:r w:rsidRPr="00596707">
        <w:rPr>
          <w:rFonts w:asciiTheme="minorHAnsi" w:hAnsiTheme="minorHAnsi" w:cstheme="minorHAnsi"/>
          <w:sz w:val="24"/>
          <w:szCs w:val="24"/>
        </w:rPr>
        <w:t>Where possible include a photograph or illustration relevant to the case study. It is the author’s responsibility to ensure they have permission to use the images, photos, and other materials submitted.</w:t>
      </w:r>
    </w:p>
    <w:p w14:paraId="5D667A60" w14:textId="77777777" w:rsidR="00596707" w:rsidRPr="00596707" w:rsidRDefault="00596707" w:rsidP="00DD5D87">
      <w:pPr>
        <w:pStyle w:val="PlainText"/>
        <w:rPr>
          <w:rFonts w:asciiTheme="minorHAnsi" w:hAnsiTheme="minorHAnsi"/>
          <w:b/>
          <w:sz w:val="24"/>
          <w:szCs w:val="24"/>
        </w:rPr>
      </w:pPr>
      <w:r w:rsidRPr="00596707">
        <w:rPr>
          <w:rFonts w:asciiTheme="minorHAnsi" w:hAnsiTheme="minorHAnsi"/>
          <w:b/>
          <w:sz w:val="24"/>
          <w:szCs w:val="24"/>
        </w:rPr>
        <w:t>Background:</w:t>
      </w:r>
    </w:p>
    <w:p w14:paraId="3F71A232" w14:textId="77777777" w:rsidR="00596707" w:rsidRPr="00596707" w:rsidRDefault="00596707" w:rsidP="00596707">
      <w:pPr>
        <w:pStyle w:val="PlainText"/>
        <w:ind w:left="720" w:hanging="720"/>
        <w:rPr>
          <w:rFonts w:asciiTheme="minorHAnsi" w:hAnsiTheme="minorHAnsi"/>
          <w:sz w:val="24"/>
          <w:szCs w:val="24"/>
        </w:rPr>
      </w:pPr>
      <w:r w:rsidRPr="00596707">
        <w:rPr>
          <w:rFonts w:asciiTheme="minorHAnsi" w:hAnsiTheme="minorHAnsi"/>
          <w:sz w:val="24"/>
          <w:szCs w:val="24"/>
        </w:rPr>
        <w:tab/>
        <w:t xml:space="preserve">In this section give more detail on the context and include the rationale for the use of this particular approach. </w:t>
      </w:r>
    </w:p>
    <w:p w14:paraId="05683288" w14:textId="77777777" w:rsidR="00596707" w:rsidRPr="00596707" w:rsidRDefault="00B34367" w:rsidP="00596707">
      <w:pPr>
        <w:pStyle w:val="PlainText"/>
        <w:ind w:left="720" w:hanging="720"/>
        <w:rPr>
          <w:rFonts w:asciiTheme="minorHAnsi" w:hAnsiTheme="minorHAnsi"/>
          <w:b/>
          <w:sz w:val="24"/>
          <w:szCs w:val="24"/>
        </w:rPr>
      </w:pPr>
      <w:r>
        <w:rPr>
          <w:rFonts w:asciiTheme="minorHAnsi" w:hAnsiTheme="minorHAnsi"/>
          <w:b/>
          <w:sz w:val="24"/>
          <w:szCs w:val="24"/>
        </w:rPr>
        <w:t xml:space="preserve">Goals: </w:t>
      </w:r>
    </w:p>
    <w:p w14:paraId="09674122" w14:textId="77777777" w:rsidR="00596707" w:rsidRPr="00596707" w:rsidRDefault="00596707" w:rsidP="00596707">
      <w:pPr>
        <w:pStyle w:val="PlainText"/>
        <w:ind w:left="720" w:hanging="720"/>
        <w:rPr>
          <w:rFonts w:asciiTheme="minorHAnsi" w:hAnsiTheme="minorHAnsi"/>
          <w:sz w:val="24"/>
          <w:szCs w:val="24"/>
        </w:rPr>
      </w:pPr>
      <w:r w:rsidRPr="00596707">
        <w:rPr>
          <w:rFonts w:asciiTheme="minorHAnsi" w:hAnsiTheme="minorHAnsi"/>
          <w:sz w:val="24"/>
          <w:szCs w:val="24"/>
        </w:rPr>
        <w:t xml:space="preserve">             Outline the 3-5 key objectives/goals that you hoped to achieve by using this approach or elaborate on one/two objective(s)</w:t>
      </w:r>
    </w:p>
    <w:p w14:paraId="593A71E4" w14:textId="77777777" w:rsidR="00596707" w:rsidRPr="00596707" w:rsidRDefault="00B34367" w:rsidP="00596707">
      <w:pPr>
        <w:ind w:left="720" w:hanging="720"/>
        <w:rPr>
          <w:b/>
        </w:rPr>
      </w:pPr>
      <w:r>
        <w:rPr>
          <w:b/>
        </w:rPr>
        <w:t xml:space="preserve">The Innovative Approach: </w:t>
      </w:r>
    </w:p>
    <w:p w14:paraId="32302F0A" w14:textId="77777777" w:rsidR="00596707" w:rsidRPr="00596707" w:rsidRDefault="00596707" w:rsidP="00596707">
      <w:pPr>
        <w:ind w:left="720" w:hanging="720"/>
      </w:pPr>
      <w:r w:rsidRPr="00596707">
        <w:rPr>
          <w:b/>
        </w:rPr>
        <w:tab/>
      </w:r>
      <w:r w:rsidRPr="00596707">
        <w:t xml:space="preserve">This section sets out the details on the approach used. </w:t>
      </w:r>
    </w:p>
    <w:p w14:paraId="7D896C18" w14:textId="77777777" w:rsidR="00596707" w:rsidRPr="00596707" w:rsidRDefault="00B34367" w:rsidP="00596707">
      <w:pPr>
        <w:pStyle w:val="PlainText"/>
        <w:ind w:left="720" w:hanging="720"/>
        <w:contextualSpacing/>
        <w:rPr>
          <w:rFonts w:asciiTheme="minorHAnsi" w:eastAsia="Times New Roman" w:hAnsiTheme="minorHAnsi" w:cstheme="minorHAnsi"/>
          <w:sz w:val="24"/>
          <w:szCs w:val="24"/>
          <w:lang w:val="en-US"/>
        </w:rPr>
      </w:pPr>
      <w:r>
        <w:rPr>
          <w:rFonts w:asciiTheme="minorHAnsi" w:eastAsia="Times New Roman" w:hAnsiTheme="minorHAnsi" w:cstheme="minorHAnsi"/>
          <w:b/>
          <w:sz w:val="24"/>
          <w:szCs w:val="24"/>
          <w:lang w:val="en-US"/>
        </w:rPr>
        <w:t>Results</w:t>
      </w:r>
      <w:r w:rsidR="00596707" w:rsidRPr="00596707">
        <w:rPr>
          <w:rFonts w:asciiTheme="minorHAnsi" w:eastAsia="Times New Roman" w:hAnsiTheme="minorHAnsi" w:cstheme="minorHAnsi"/>
          <w:b/>
          <w:sz w:val="24"/>
          <w:szCs w:val="24"/>
          <w:lang w:val="en-US"/>
        </w:rPr>
        <w:t>:</w:t>
      </w:r>
      <w:r w:rsidR="00596707" w:rsidRPr="00596707">
        <w:rPr>
          <w:rFonts w:asciiTheme="minorHAnsi" w:eastAsia="Times New Roman" w:hAnsiTheme="minorHAnsi" w:cstheme="minorHAnsi"/>
          <w:sz w:val="24"/>
          <w:szCs w:val="24"/>
          <w:lang w:val="en-US"/>
        </w:rPr>
        <w:t xml:space="preserve">  </w:t>
      </w:r>
    </w:p>
    <w:p w14:paraId="1C04D047" w14:textId="77777777" w:rsidR="00596707" w:rsidRPr="00596707" w:rsidRDefault="00596707" w:rsidP="00596707">
      <w:pPr>
        <w:pStyle w:val="PlainText"/>
        <w:ind w:left="720" w:hanging="720"/>
        <w:contextualSpacing/>
        <w:rPr>
          <w:rFonts w:asciiTheme="minorHAnsi" w:eastAsia="Times New Roman" w:hAnsiTheme="minorHAnsi" w:cstheme="minorHAnsi"/>
          <w:sz w:val="24"/>
          <w:szCs w:val="24"/>
          <w:lang w:val="en-US"/>
        </w:rPr>
      </w:pPr>
      <w:r w:rsidRPr="00596707">
        <w:rPr>
          <w:rFonts w:asciiTheme="minorHAnsi" w:eastAsia="Times New Roman" w:hAnsiTheme="minorHAnsi" w:cstheme="minorHAnsi"/>
          <w:sz w:val="24"/>
          <w:szCs w:val="24"/>
          <w:lang w:val="en-US"/>
        </w:rPr>
        <w:t xml:space="preserve">             Explain how you felt the approach went (i.e. impact on student learning/staff teaching gains/resources developed/procedural changes). Try to include supporting evidence, such as student feedback or some evidence of the positive effect. Note any advice for other staff trying this approach themselves </w:t>
      </w:r>
    </w:p>
    <w:p w14:paraId="7FB6FB7F" w14:textId="77777777" w:rsidR="00596707" w:rsidRPr="00596707" w:rsidRDefault="00596707" w:rsidP="00596707">
      <w:pPr>
        <w:pStyle w:val="PlainText"/>
        <w:ind w:left="720" w:hanging="720"/>
        <w:contextualSpacing/>
        <w:rPr>
          <w:rFonts w:asciiTheme="minorHAnsi" w:eastAsia="Times New Roman" w:hAnsiTheme="minorHAnsi" w:cstheme="minorHAnsi"/>
          <w:sz w:val="24"/>
          <w:szCs w:val="24"/>
          <w:lang w:val="en-US"/>
        </w:rPr>
      </w:pPr>
      <w:r w:rsidRPr="00596707">
        <w:rPr>
          <w:rFonts w:asciiTheme="minorHAnsi" w:eastAsia="Times New Roman" w:hAnsiTheme="minorHAnsi" w:cstheme="minorHAnsi"/>
          <w:b/>
          <w:sz w:val="24"/>
          <w:szCs w:val="24"/>
          <w:lang w:val="en-US"/>
        </w:rPr>
        <w:t xml:space="preserve">Resources:  </w:t>
      </w:r>
    </w:p>
    <w:p w14:paraId="29DB30D2" w14:textId="77777777" w:rsidR="00DD5D87" w:rsidRDefault="00596707" w:rsidP="00DD5D87">
      <w:pPr>
        <w:pStyle w:val="PlainText"/>
        <w:ind w:left="720" w:hanging="153"/>
        <w:contextualSpacing/>
        <w:rPr>
          <w:rFonts w:asciiTheme="minorHAnsi" w:eastAsia="Times New Roman" w:hAnsiTheme="minorHAnsi" w:cstheme="minorHAnsi"/>
          <w:sz w:val="24"/>
          <w:szCs w:val="24"/>
          <w:lang w:val="en-US"/>
        </w:rPr>
      </w:pPr>
      <w:r w:rsidRPr="00596707">
        <w:rPr>
          <w:rFonts w:asciiTheme="minorHAnsi" w:eastAsia="Times New Roman" w:hAnsiTheme="minorHAnsi" w:cstheme="minorHAnsi"/>
          <w:sz w:val="24"/>
          <w:szCs w:val="24"/>
          <w:lang w:val="en-US"/>
        </w:rPr>
        <w:t xml:space="preserve">If others were to try this approach what references, resources, contacts, could they draw on to assist in setting up and implementing their approach. </w:t>
      </w:r>
    </w:p>
    <w:p w14:paraId="58ECC187" w14:textId="77777777" w:rsidR="008D4CC8" w:rsidRPr="00596707" w:rsidRDefault="008D4CC8" w:rsidP="00DD5D87">
      <w:pPr>
        <w:pStyle w:val="PlainText"/>
        <w:ind w:left="720" w:hanging="153"/>
        <w:contextualSpacing/>
        <w:rPr>
          <w:rFonts w:asciiTheme="minorHAnsi" w:eastAsia="Times New Roman" w:hAnsiTheme="minorHAnsi" w:cstheme="minorHAnsi"/>
          <w:sz w:val="24"/>
          <w:szCs w:val="24"/>
          <w:lang w:val="en-US"/>
        </w:rPr>
      </w:pPr>
    </w:p>
    <w:p w14:paraId="0DC93EB3" w14:textId="77777777" w:rsidR="00942402" w:rsidRPr="00DD5D87" w:rsidRDefault="008D4CC8" w:rsidP="008D4CC8">
      <w:pPr>
        <w:pStyle w:val="PlainText"/>
        <w:ind w:left="567" w:hanging="567"/>
        <w:contextualSpacing/>
        <w:rPr>
          <w:rFonts w:asciiTheme="minorHAnsi" w:eastAsia="Times New Roman" w:hAnsiTheme="minorHAnsi" w:cstheme="minorHAnsi"/>
          <w:b/>
          <w:sz w:val="24"/>
          <w:szCs w:val="24"/>
          <w:lang w:val="en-US"/>
        </w:rPr>
      </w:pPr>
      <w:r>
        <w:rPr>
          <w:rFonts w:asciiTheme="minorHAnsi" w:eastAsia="Times New Roman" w:hAnsiTheme="minorHAnsi" w:cstheme="minorHAnsi"/>
          <w:b/>
          <w:sz w:val="24"/>
          <w:szCs w:val="24"/>
          <w:lang w:val="en-US"/>
        </w:rPr>
        <w:t>W</w:t>
      </w:r>
      <w:r w:rsidR="00596707" w:rsidRPr="00596707">
        <w:rPr>
          <w:rFonts w:asciiTheme="minorHAnsi" w:eastAsia="Times New Roman" w:hAnsiTheme="minorHAnsi" w:cstheme="minorHAnsi"/>
          <w:b/>
          <w:sz w:val="24"/>
          <w:szCs w:val="24"/>
          <w:lang w:val="en-US"/>
        </w:rPr>
        <w:t>hen complet</w:t>
      </w:r>
      <w:r w:rsidR="00B34367">
        <w:rPr>
          <w:rFonts w:asciiTheme="minorHAnsi" w:eastAsia="Times New Roman" w:hAnsiTheme="minorHAnsi" w:cstheme="minorHAnsi"/>
          <w:b/>
          <w:sz w:val="24"/>
          <w:szCs w:val="24"/>
          <w:lang w:val="en-US"/>
        </w:rPr>
        <w:t>e,</w:t>
      </w:r>
      <w:r w:rsidR="00596707" w:rsidRPr="00596707">
        <w:rPr>
          <w:rFonts w:asciiTheme="minorHAnsi" w:eastAsia="Times New Roman" w:hAnsiTheme="minorHAnsi" w:cstheme="minorHAnsi"/>
          <w:b/>
          <w:sz w:val="24"/>
          <w:szCs w:val="24"/>
          <w:lang w:val="en-US"/>
        </w:rPr>
        <w:t xml:space="preserve"> the template should be returned to </w:t>
      </w:r>
      <w:r>
        <w:rPr>
          <w:rFonts w:asciiTheme="minorHAnsi" w:eastAsia="Times New Roman" w:hAnsiTheme="minorHAnsi" w:cstheme="minorHAnsi"/>
          <w:b/>
          <w:sz w:val="24"/>
          <w:szCs w:val="24"/>
          <w:lang w:val="en-US"/>
        </w:rPr>
        <w:t>teachingandlearning@ucd.ie</w:t>
      </w:r>
    </w:p>
    <w:sectPr w:rsidR="00942402" w:rsidRPr="00DD5D87" w:rsidSect="00B7192A">
      <w:headerReference w:type="default" r:id="rId11"/>
      <w:footerReference w:type="default" r:id="rId12"/>
      <w:headerReference w:type="first" r:id="rId13"/>
      <w:footerReference w:type="first" r:id="rId14"/>
      <w:pgSz w:w="11900" w:h="16840"/>
      <w:pgMar w:top="1440" w:right="964" w:bottom="1134" w:left="96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DD49" w14:textId="77777777" w:rsidR="00495B6E" w:rsidRDefault="00495B6E" w:rsidP="002957F4">
      <w:r>
        <w:separator/>
      </w:r>
    </w:p>
  </w:endnote>
  <w:endnote w:type="continuationSeparator" w:id="0">
    <w:p w14:paraId="48B6ABB8" w14:textId="77777777" w:rsidR="00495B6E" w:rsidRDefault="00495B6E" w:rsidP="0029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6422"/>
      <w:docPartObj>
        <w:docPartGallery w:val="Page Numbers (Bottom of Page)"/>
        <w:docPartUnique/>
      </w:docPartObj>
    </w:sdtPr>
    <w:sdtEndPr>
      <w:rPr>
        <w:rStyle w:val="PageNumber"/>
        <w:rFonts w:ascii="Bliss-Light" w:hAnsi="Bliss-Light"/>
        <w:color w:val="003863"/>
        <w:sz w:val="20"/>
      </w:rPr>
    </w:sdtEndPr>
    <w:sdtContent>
      <w:p w14:paraId="67586D43" w14:textId="77777777" w:rsidR="003075C9" w:rsidRPr="00824898" w:rsidRDefault="003075C9" w:rsidP="003075C9">
        <w:pPr>
          <w:framePr w:w="160" w:wrap="none" w:vAnchor="text" w:hAnchor="page" w:x="10845" w:y="272"/>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sidR="00A664ED">
          <w:rPr>
            <w:rStyle w:val="PageNumber"/>
            <w:noProof/>
            <w:color w:val="003863"/>
            <w:sz w:val="22"/>
            <w:szCs w:val="22"/>
          </w:rPr>
          <w:t>4</w:t>
        </w:r>
        <w:r w:rsidRPr="00824898">
          <w:rPr>
            <w:rStyle w:val="PageNumber"/>
            <w:color w:val="003863"/>
            <w:sz w:val="22"/>
            <w:szCs w:val="22"/>
          </w:rPr>
          <w:fldChar w:fldCharType="end"/>
        </w:r>
      </w:p>
    </w:sdtContent>
  </w:sdt>
  <w:p w14:paraId="4664A3EB" w14:textId="77777777" w:rsidR="003075C9" w:rsidRDefault="0030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1220045"/>
      <w:docPartObj>
        <w:docPartGallery w:val="Page Numbers (Bottom of Page)"/>
        <w:docPartUnique/>
      </w:docPartObj>
    </w:sdtPr>
    <w:sdtEndPr>
      <w:rPr>
        <w:rStyle w:val="PageNumber"/>
        <w:rFonts w:ascii="Bliss-Light" w:hAnsi="Bliss-Light"/>
        <w:color w:val="003863"/>
        <w:sz w:val="20"/>
      </w:rPr>
    </w:sdtEndPr>
    <w:sdtContent>
      <w:p w14:paraId="764EF505" w14:textId="77777777" w:rsidR="003075C9" w:rsidRPr="00824898" w:rsidRDefault="003075C9" w:rsidP="003075C9">
        <w:pPr>
          <w:framePr w:wrap="none" w:vAnchor="text" w:hAnchor="page" w:x="10817" w:y="205"/>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sidR="00A664ED">
          <w:rPr>
            <w:rStyle w:val="PageNumber"/>
            <w:noProof/>
            <w:color w:val="003863"/>
            <w:sz w:val="22"/>
            <w:szCs w:val="22"/>
          </w:rPr>
          <w:t>1</w:t>
        </w:r>
        <w:r w:rsidRPr="00824898">
          <w:rPr>
            <w:rStyle w:val="PageNumber"/>
            <w:color w:val="003863"/>
            <w:sz w:val="22"/>
            <w:szCs w:val="22"/>
          </w:rPr>
          <w:fldChar w:fldCharType="end"/>
        </w:r>
      </w:p>
    </w:sdtContent>
  </w:sdt>
  <w:p w14:paraId="4E1ABF38" w14:textId="77777777" w:rsidR="003075C9" w:rsidRDefault="0030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84B6" w14:textId="77777777" w:rsidR="00495B6E" w:rsidRDefault="00495B6E" w:rsidP="002957F4">
      <w:r>
        <w:separator/>
      </w:r>
    </w:p>
  </w:footnote>
  <w:footnote w:type="continuationSeparator" w:id="0">
    <w:p w14:paraId="3F56E1B5" w14:textId="77777777" w:rsidR="00495B6E" w:rsidRDefault="00495B6E" w:rsidP="0029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B83A" w14:textId="77777777" w:rsidR="002957F4" w:rsidRDefault="002957F4">
    <w:pPr>
      <w:pStyle w:val="Header"/>
    </w:pPr>
    <w:r>
      <w:rPr>
        <w:noProof/>
        <w:lang w:eastAsia="en-IE"/>
      </w:rPr>
      <w:drawing>
        <wp:anchor distT="0" distB="0" distL="114300" distR="114300" simplePos="0" relativeHeight="251659264" behindDoc="1" locked="0" layoutInCell="1" allowOverlap="1" wp14:anchorId="35BCCDDF" wp14:editId="2732C5DF">
          <wp:simplePos x="0" y="0"/>
          <wp:positionH relativeFrom="column">
            <wp:posOffset>-631536</wp:posOffset>
          </wp:positionH>
          <wp:positionV relativeFrom="paragraph">
            <wp:posOffset>-418868</wp:posOffset>
          </wp:positionV>
          <wp:extent cx="7556664" cy="1068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D Letterhead_3.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A577" w14:textId="77777777" w:rsidR="002957F4" w:rsidRDefault="00942402" w:rsidP="00942402">
    <w:pPr>
      <w:pStyle w:val="Header"/>
      <w:ind w:right="-336"/>
    </w:pPr>
    <w:r>
      <w:rPr>
        <w:noProof/>
        <w:lang w:eastAsia="en-IE"/>
      </w:rPr>
      <mc:AlternateContent>
        <mc:Choice Requires="wps">
          <w:drawing>
            <wp:anchor distT="0" distB="0" distL="114300" distR="114300" simplePos="0" relativeHeight="251661312" behindDoc="0" locked="0" layoutInCell="1" allowOverlap="1" wp14:anchorId="61DDB807" wp14:editId="11E9D158">
              <wp:simplePos x="0" y="0"/>
              <wp:positionH relativeFrom="column">
                <wp:posOffset>5280775</wp:posOffset>
              </wp:positionH>
              <wp:positionV relativeFrom="paragraph">
                <wp:posOffset>-13335</wp:posOffset>
              </wp:positionV>
              <wp:extent cx="990600" cy="505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0600" cy="505460"/>
                      </a:xfrm>
                      <a:prstGeom prst="rect">
                        <a:avLst/>
                      </a:prstGeom>
                      <a:noFill/>
                      <a:ln w="6350">
                        <a:noFill/>
                      </a:ln>
                    </wps:spPr>
                    <wps:txbx>
                      <w:txbxContent>
                        <w:p w14:paraId="11ABC6D1" w14:textId="77777777" w:rsidR="00596707" w:rsidRDefault="00596707" w:rsidP="00D1079A">
                          <w:pPr>
                            <w:jc w:val="center"/>
                            <w:rPr>
                              <w:color w:val="003863"/>
                              <w:lang w:val="en-US"/>
                            </w:rPr>
                          </w:pPr>
                          <w:r>
                            <w:rPr>
                              <w:color w:val="003863"/>
                              <w:lang w:val="en-US"/>
                            </w:rPr>
                            <w:t xml:space="preserve">CASE </w:t>
                          </w:r>
                        </w:p>
                        <w:p w14:paraId="05F70311" w14:textId="77777777" w:rsidR="00D1079A" w:rsidRPr="00CC28BA" w:rsidRDefault="00596707" w:rsidP="00D1079A">
                          <w:pPr>
                            <w:jc w:val="center"/>
                            <w:rPr>
                              <w:color w:val="003863"/>
                              <w:lang w:val="en-US"/>
                            </w:rPr>
                          </w:pPr>
                          <w:r>
                            <w:rPr>
                              <w:color w:val="003863"/>
                              <w:lang w:val="en-US"/>
                            </w:rPr>
                            <w:t xml:space="preserve">STUDY </w:t>
                          </w:r>
                          <w:r w:rsidR="00D1079A" w:rsidRPr="00CC28BA">
                            <w:rPr>
                              <w:color w:val="003863"/>
                              <w:lang w:val="en-US"/>
                            </w:rPr>
                            <w:t>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DDB807" id="_x0000_t202" coordsize="21600,21600" o:spt="202" path="m,l,21600r21600,l21600,xe">
              <v:stroke joinstyle="miter"/>
              <v:path gradientshapeok="t" o:connecttype="rect"/>
            </v:shapetype>
            <v:shape id="Text Box 10" o:spid="_x0000_s1026" type="#_x0000_t202" style="position:absolute;margin-left:415.8pt;margin-top:-1.05pt;width:78pt;height:3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" filled="f" stroked="f" strokeweight=".5pt">
              <v:textbox>
                <w:txbxContent>
                  <w:p w14:paraId="11ABC6D1" w14:textId="77777777" w:rsidR="00596707" w:rsidRDefault="00596707" w:rsidP="00D1079A">
                    <w:pPr>
                      <w:jc w:val="center"/>
                      <w:rPr>
                        <w:color w:val="003863"/>
                        <w:lang w:val="en-US"/>
                      </w:rPr>
                    </w:pPr>
                    <w:r>
                      <w:rPr>
                        <w:color w:val="003863"/>
                        <w:lang w:val="en-US"/>
                      </w:rPr>
                      <w:t xml:space="preserve">CASE </w:t>
                    </w:r>
                  </w:p>
                  <w:p w14:paraId="05F70311" w14:textId="77777777" w:rsidR="00D1079A" w:rsidRPr="00CC28BA" w:rsidRDefault="00596707" w:rsidP="00D1079A">
                    <w:pPr>
                      <w:jc w:val="center"/>
                      <w:rPr>
                        <w:color w:val="003863"/>
                        <w:lang w:val="en-US"/>
                      </w:rPr>
                    </w:pPr>
                    <w:r>
                      <w:rPr>
                        <w:color w:val="003863"/>
                        <w:lang w:val="en-US"/>
                      </w:rPr>
                      <w:t xml:space="preserve">STUDY </w:t>
                    </w:r>
                    <w:r w:rsidR="00D1079A" w:rsidRPr="00CC28BA">
                      <w:rPr>
                        <w:color w:val="003863"/>
                        <w:lang w:val="en-US"/>
                      </w:rPr>
                      <w:t>GUIDE</w:t>
                    </w:r>
                  </w:p>
                </w:txbxContent>
              </v:textbox>
            </v:shape>
          </w:pict>
        </mc:Fallback>
      </mc:AlternateContent>
    </w:r>
    <w:r>
      <w:rPr>
        <w:noProof/>
        <w:lang w:eastAsia="en-IE"/>
      </w:rPr>
      <w:drawing>
        <wp:anchor distT="0" distB="0" distL="114300" distR="114300" simplePos="0" relativeHeight="251658240" behindDoc="1" locked="0" layoutInCell="1" allowOverlap="1" wp14:anchorId="5210C68E" wp14:editId="689E0828">
          <wp:simplePos x="0" y="0"/>
          <wp:positionH relativeFrom="column">
            <wp:posOffset>-636847</wp:posOffset>
          </wp:positionH>
          <wp:positionV relativeFrom="paragraph">
            <wp:posOffset>-434340</wp:posOffset>
          </wp:positionV>
          <wp:extent cx="7529708" cy="10642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D Letterhead_4.jpg"/>
                  <pic:cNvPicPr/>
                </pic:nvPicPr>
                <pic:blipFill>
                  <a:blip r:embed="rId1">
                    <a:extLst>
                      <a:ext uri="{28A0092B-C50C-407E-A947-70E740481C1C}">
                        <a14:useLocalDpi xmlns:a14="http://schemas.microsoft.com/office/drawing/2010/main" val="0"/>
                      </a:ext>
                    </a:extLst>
                  </a:blip>
                  <a:stretch>
                    <a:fillRect/>
                  </a:stretch>
                </pic:blipFill>
                <pic:spPr>
                  <a:xfrm>
                    <a:off x="0" y="0"/>
                    <a:ext cx="7529708" cy="10642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1240F"/>
    <w:multiLevelType w:val="hybridMultilevel"/>
    <w:tmpl w:val="6B2046C4"/>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1" w15:restartNumberingAfterBreak="0">
    <w:nsid w:val="4BA95994"/>
    <w:multiLevelType w:val="hybridMultilevel"/>
    <w:tmpl w:val="2384E002"/>
    <w:lvl w:ilvl="0" w:tplc="2C701C24">
      <w:start w:val="1"/>
      <w:numFmt w:val="bullet"/>
      <w:pStyle w:val="bullet"/>
      <w:lvlText w:val=""/>
      <w:lvlJc w:val="left"/>
      <w:pPr>
        <w:ind w:left="567" w:hanging="283"/>
      </w:pPr>
      <w:rPr>
        <w:rFonts w:ascii="Symbol" w:hAnsi="Symbol" w:hint="default"/>
        <w:color w:val="00386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111CFD"/>
    <w:multiLevelType w:val="hybridMultilevel"/>
    <w:tmpl w:val="A1D25C82"/>
    <w:lvl w:ilvl="0" w:tplc="1809000F">
      <w:start w:val="1"/>
      <w:numFmt w:val="decimal"/>
      <w:lvlText w:val="%1."/>
      <w:lvlJc w:val="left"/>
      <w:pPr>
        <w:ind w:left="7306" w:hanging="360"/>
      </w:pPr>
    </w:lvl>
    <w:lvl w:ilvl="1" w:tplc="18090019" w:tentative="1">
      <w:start w:val="1"/>
      <w:numFmt w:val="lowerLetter"/>
      <w:lvlText w:val="%2."/>
      <w:lvlJc w:val="left"/>
      <w:pPr>
        <w:ind w:left="8026" w:hanging="360"/>
      </w:pPr>
    </w:lvl>
    <w:lvl w:ilvl="2" w:tplc="1809001B" w:tentative="1">
      <w:start w:val="1"/>
      <w:numFmt w:val="lowerRoman"/>
      <w:lvlText w:val="%3."/>
      <w:lvlJc w:val="right"/>
      <w:pPr>
        <w:ind w:left="8746" w:hanging="180"/>
      </w:pPr>
    </w:lvl>
    <w:lvl w:ilvl="3" w:tplc="1809000F" w:tentative="1">
      <w:start w:val="1"/>
      <w:numFmt w:val="decimal"/>
      <w:lvlText w:val="%4."/>
      <w:lvlJc w:val="left"/>
      <w:pPr>
        <w:ind w:left="9466" w:hanging="360"/>
      </w:pPr>
    </w:lvl>
    <w:lvl w:ilvl="4" w:tplc="18090019" w:tentative="1">
      <w:start w:val="1"/>
      <w:numFmt w:val="lowerLetter"/>
      <w:lvlText w:val="%5."/>
      <w:lvlJc w:val="left"/>
      <w:pPr>
        <w:ind w:left="10186" w:hanging="360"/>
      </w:pPr>
    </w:lvl>
    <w:lvl w:ilvl="5" w:tplc="1809001B" w:tentative="1">
      <w:start w:val="1"/>
      <w:numFmt w:val="lowerRoman"/>
      <w:lvlText w:val="%6."/>
      <w:lvlJc w:val="right"/>
      <w:pPr>
        <w:ind w:left="10906" w:hanging="180"/>
      </w:pPr>
    </w:lvl>
    <w:lvl w:ilvl="6" w:tplc="1809000F" w:tentative="1">
      <w:start w:val="1"/>
      <w:numFmt w:val="decimal"/>
      <w:lvlText w:val="%7."/>
      <w:lvlJc w:val="left"/>
      <w:pPr>
        <w:ind w:left="11626" w:hanging="360"/>
      </w:pPr>
    </w:lvl>
    <w:lvl w:ilvl="7" w:tplc="18090019" w:tentative="1">
      <w:start w:val="1"/>
      <w:numFmt w:val="lowerLetter"/>
      <w:lvlText w:val="%8."/>
      <w:lvlJc w:val="left"/>
      <w:pPr>
        <w:ind w:left="12346" w:hanging="360"/>
      </w:pPr>
    </w:lvl>
    <w:lvl w:ilvl="8" w:tplc="1809001B" w:tentative="1">
      <w:start w:val="1"/>
      <w:numFmt w:val="lowerRoman"/>
      <w:lvlText w:val="%9."/>
      <w:lvlJc w:val="right"/>
      <w:pPr>
        <w:ind w:left="13066" w:hanging="180"/>
      </w:pPr>
    </w:lvl>
  </w:abstractNum>
  <w:abstractNum w:abstractNumId="3" w15:restartNumberingAfterBreak="0">
    <w:nsid w:val="7DE765AF"/>
    <w:multiLevelType w:val="hybridMultilevel"/>
    <w:tmpl w:val="4FC24F30"/>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num w:numId="1" w16cid:durableId="906111176">
    <w:abstractNumId w:val="1"/>
  </w:num>
  <w:num w:numId="2" w16cid:durableId="118959654">
    <w:abstractNumId w:val="0"/>
  </w:num>
  <w:num w:numId="3" w16cid:durableId="367682355">
    <w:abstractNumId w:val="3"/>
  </w:num>
  <w:num w:numId="4" w16cid:durableId="12575987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D7"/>
    <w:rsid w:val="00002B86"/>
    <w:rsid w:val="00024A6B"/>
    <w:rsid w:val="00030567"/>
    <w:rsid w:val="000962B7"/>
    <w:rsid w:val="000F267F"/>
    <w:rsid w:val="001301F8"/>
    <w:rsid w:val="00144977"/>
    <w:rsid w:val="00167294"/>
    <w:rsid w:val="00221281"/>
    <w:rsid w:val="00234D35"/>
    <w:rsid w:val="002861EF"/>
    <w:rsid w:val="002957F4"/>
    <w:rsid w:val="002A5F26"/>
    <w:rsid w:val="002C400C"/>
    <w:rsid w:val="002E3F1D"/>
    <w:rsid w:val="002F16D7"/>
    <w:rsid w:val="003075C9"/>
    <w:rsid w:val="00315BBD"/>
    <w:rsid w:val="00370A42"/>
    <w:rsid w:val="003748BA"/>
    <w:rsid w:val="003823C9"/>
    <w:rsid w:val="003B0DEB"/>
    <w:rsid w:val="003E09D9"/>
    <w:rsid w:val="003E3CE2"/>
    <w:rsid w:val="00435C71"/>
    <w:rsid w:val="00460682"/>
    <w:rsid w:val="004628AF"/>
    <w:rsid w:val="00485ECB"/>
    <w:rsid w:val="00495B6E"/>
    <w:rsid w:val="00511515"/>
    <w:rsid w:val="00511DBD"/>
    <w:rsid w:val="00584A3D"/>
    <w:rsid w:val="005870D7"/>
    <w:rsid w:val="00596707"/>
    <w:rsid w:val="005C1763"/>
    <w:rsid w:val="005F209A"/>
    <w:rsid w:val="005F46D7"/>
    <w:rsid w:val="00620BB3"/>
    <w:rsid w:val="00630114"/>
    <w:rsid w:val="006856F4"/>
    <w:rsid w:val="006C5C5E"/>
    <w:rsid w:val="007014E6"/>
    <w:rsid w:val="007176D3"/>
    <w:rsid w:val="00731FBB"/>
    <w:rsid w:val="00741A95"/>
    <w:rsid w:val="00752A80"/>
    <w:rsid w:val="007647B1"/>
    <w:rsid w:val="00772E20"/>
    <w:rsid w:val="0080413C"/>
    <w:rsid w:val="00811D68"/>
    <w:rsid w:val="00812D32"/>
    <w:rsid w:val="00814C1C"/>
    <w:rsid w:val="008224C8"/>
    <w:rsid w:val="00843329"/>
    <w:rsid w:val="00844D91"/>
    <w:rsid w:val="008A512C"/>
    <w:rsid w:val="008B6A3E"/>
    <w:rsid w:val="008C30B0"/>
    <w:rsid w:val="008D187C"/>
    <w:rsid w:val="008D1F4C"/>
    <w:rsid w:val="008D4CC8"/>
    <w:rsid w:val="00902BA8"/>
    <w:rsid w:val="0094230A"/>
    <w:rsid w:val="00942402"/>
    <w:rsid w:val="00946E35"/>
    <w:rsid w:val="00971433"/>
    <w:rsid w:val="009B670E"/>
    <w:rsid w:val="009C1BE4"/>
    <w:rsid w:val="00A20089"/>
    <w:rsid w:val="00A31FEA"/>
    <w:rsid w:val="00A40317"/>
    <w:rsid w:val="00A40620"/>
    <w:rsid w:val="00A40644"/>
    <w:rsid w:val="00A664ED"/>
    <w:rsid w:val="00A87514"/>
    <w:rsid w:val="00A914DE"/>
    <w:rsid w:val="00A97FE3"/>
    <w:rsid w:val="00AC0BFE"/>
    <w:rsid w:val="00AF06D8"/>
    <w:rsid w:val="00AF1902"/>
    <w:rsid w:val="00B34367"/>
    <w:rsid w:val="00B7192A"/>
    <w:rsid w:val="00B7439B"/>
    <w:rsid w:val="00B74CE4"/>
    <w:rsid w:val="00BB1096"/>
    <w:rsid w:val="00BB5D6B"/>
    <w:rsid w:val="00BC0140"/>
    <w:rsid w:val="00C34A52"/>
    <w:rsid w:val="00C96CA3"/>
    <w:rsid w:val="00C97012"/>
    <w:rsid w:val="00CC3B5A"/>
    <w:rsid w:val="00CD11A9"/>
    <w:rsid w:val="00CD2AC4"/>
    <w:rsid w:val="00CE142B"/>
    <w:rsid w:val="00CE7F56"/>
    <w:rsid w:val="00CF4167"/>
    <w:rsid w:val="00D04DDD"/>
    <w:rsid w:val="00D1079A"/>
    <w:rsid w:val="00D47517"/>
    <w:rsid w:val="00D86AF2"/>
    <w:rsid w:val="00DD5D87"/>
    <w:rsid w:val="00DE0198"/>
    <w:rsid w:val="00DE4980"/>
    <w:rsid w:val="00E85CA7"/>
    <w:rsid w:val="00EA23B3"/>
    <w:rsid w:val="00EC3078"/>
    <w:rsid w:val="00EC518B"/>
    <w:rsid w:val="00ED0628"/>
    <w:rsid w:val="00EE27C3"/>
    <w:rsid w:val="00EF48C8"/>
    <w:rsid w:val="00F024DA"/>
    <w:rsid w:val="00F61605"/>
    <w:rsid w:val="00FD7D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50ABA"/>
  <w15:docId w15:val="{051B0B76-B82A-4A6B-8E01-705CC801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79A"/>
    <w:pPr>
      <w:spacing w:after="80" w:line="480" w:lineRule="exact"/>
      <w:outlineLvl w:val="0"/>
    </w:pPr>
    <w:rPr>
      <w:rFonts w:asciiTheme="majorHAnsi" w:eastAsiaTheme="minorEastAsia" w:hAnsiTheme="majorHAnsi" w:cs="Times New Roman (Body CS)"/>
      <w:b/>
      <w:caps/>
      <w:color w:val="003863"/>
      <w:sz w:val="44"/>
      <w:szCs w:val="32"/>
    </w:rPr>
  </w:style>
  <w:style w:type="paragraph" w:styleId="Heading2">
    <w:name w:val="heading 2"/>
    <w:basedOn w:val="Normal"/>
    <w:next w:val="Normal"/>
    <w:link w:val="Heading2Char"/>
    <w:uiPriority w:val="9"/>
    <w:unhideWhenUsed/>
    <w:rsid w:val="00D107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ubheading 3"/>
    <w:basedOn w:val="Normal"/>
    <w:next w:val="Normal"/>
    <w:link w:val="Heading3Char"/>
    <w:uiPriority w:val="9"/>
    <w:unhideWhenUsed/>
    <w:qFormat/>
    <w:rsid w:val="008041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7F4"/>
    <w:pPr>
      <w:tabs>
        <w:tab w:val="center" w:pos="4680"/>
        <w:tab w:val="right" w:pos="9360"/>
      </w:tabs>
    </w:pPr>
  </w:style>
  <w:style w:type="character" w:customStyle="1" w:styleId="HeaderChar">
    <w:name w:val="Header Char"/>
    <w:basedOn w:val="DefaultParagraphFont"/>
    <w:link w:val="Header"/>
    <w:uiPriority w:val="99"/>
    <w:rsid w:val="002957F4"/>
  </w:style>
  <w:style w:type="paragraph" w:styleId="Footer">
    <w:name w:val="footer"/>
    <w:basedOn w:val="Normal"/>
    <w:link w:val="FooterChar"/>
    <w:uiPriority w:val="99"/>
    <w:unhideWhenUsed/>
    <w:rsid w:val="002957F4"/>
    <w:pPr>
      <w:tabs>
        <w:tab w:val="center" w:pos="4680"/>
        <w:tab w:val="right" w:pos="9360"/>
      </w:tabs>
    </w:pPr>
  </w:style>
  <w:style w:type="character" w:customStyle="1" w:styleId="FooterChar">
    <w:name w:val="Footer Char"/>
    <w:basedOn w:val="DefaultParagraphFont"/>
    <w:link w:val="Footer"/>
    <w:uiPriority w:val="99"/>
    <w:rsid w:val="002957F4"/>
  </w:style>
  <w:style w:type="character" w:styleId="PageNumber">
    <w:name w:val="page number"/>
    <w:basedOn w:val="DefaultParagraphFont"/>
    <w:uiPriority w:val="99"/>
    <w:semiHidden/>
    <w:unhideWhenUsed/>
    <w:rsid w:val="003075C9"/>
    <w:rPr>
      <w:rFonts w:asciiTheme="minorHAnsi" w:hAnsiTheme="minorHAnsi"/>
      <w:b w:val="0"/>
      <w:i w:val="0"/>
      <w:spacing w:val="0"/>
      <w:w w:val="100"/>
      <w:position w:val="0"/>
      <w:sz w:val="24"/>
    </w:rPr>
  </w:style>
  <w:style w:type="character" w:customStyle="1" w:styleId="Heading1Char">
    <w:name w:val="Heading 1 Char"/>
    <w:basedOn w:val="DefaultParagraphFont"/>
    <w:link w:val="Heading1"/>
    <w:uiPriority w:val="9"/>
    <w:rsid w:val="00D1079A"/>
    <w:rPr>
      <w:rFonts w:asciiTheme="majorHAnsi" w:eastAsiaTheme="minorEastAsia" w:hAnsiTheme="majorHAnsi" w:cs="Times New Roman (Body CS)"/>
      <w:b/>
      <w:caps/>
      <w:color w:val="003863"/>
      <w:sz w:val="44"/>
      <w:szCs w:val="32"/>
    </w:rPr>
  </w:style>
  <w:style w:type="paragraph" w:customStyle="1" w:styleId="BasicParagraph">
    <w:name w:val="[Basic Paragraph]"/>
    <w:basedOn w:val="Normal"/>
    <w:link w:val="BasicParagraphChar"/>
    <w:uiPriority w:val="99"/>
    <w:rsid w:val="00D1079A"/>
    <w:pPr>
      <w:tabs>
        <w:tab w:val="left" w:pos="284"/>
      </w:tabs>
      <w:autoSpaceDE w:val="0"/>
      <w:autoSpaceDN w:val="0"/>
      <w:adjustRightInd w:val="0"/>
      <w:spacing w:line="288" w:lineRule="auto"/>
      <w:textAlignment w:val="center"/>
    </w:pPr>
    <w:rPr>
      <w:rFonts w:asciiTheme="majorHAnsi" w:eastAsiaTheme="minorEastAsia" w:hAnsiTheme="majorHAnsi" w:cs="MinionPro-Regular"/>
      <w:color w:val="000000"/>
      <w:lang w:val="en-GB"/>
    </w:rPr>
  </w:style>
  <w:style w:type="paragraph" w:customStyle="1" w:styleId="bullet">
    <w:name w:val="bullet"/>
    <w:basedOn w:val="BasicParagraph"/>
    <w:link w:val="bulletChar"/>
    <w:qFormat/>
    <w:rsid w:val="00D1079A"/>
    <w:pPr>
      <w:numPr>
        <w:numId w:val="1"/>
      </w:numPr>
    </w:pPr>
  </w:style>
  <w:style w:type="paragraph" w:customStyle="1" w:styleId="Subheading2">
    <w:name w:val="Subheading 2"/>
    <w:basedOn w:val="Heading2"/>
    <w:qFormat/>
    <w:rsid w:val="0080413C"/>
    <w:pPr>
      <w:keepNext w:val="0"/>
      <w:keepLines w:val="0"/>
      <w:spacing w:before="0" w:after="120" w:line="340" w:lineRule="exact"/>
    </w:pPr>
    <w:rPr>
      <w:rFonts w:eastAsiaTheme="minorEastAsia" w:cs="Times New Roman (Body CS)"/>
      <w:caps/>
      <w:color w:val="003863"/>
      <w:sz w:val="28"/>
      <w:szCs w:val="28"/>
    </w:rPr>
  </w:style>
  <w:style w:type="paragraph" w:customStyle="1" w:styleId="SUBHEADING1">
    <w:name w:val="SUBHEADING 1"/>
    <w:basedOn w:val="Heading2"/>
    <w:qFormat/>
    <w:rsid w:val="008C30B0"/>
    <w:pPr>
      <w:keepNext w:val="0"/>
      <w:keepLines w:val="0"/>
      <w:spacing w:before="360" w:after="240" w:line="340" w:lineRule="exact"/>
    </w:pPr>
    <w:rPr>
      <w:rFonts w:eastAsiaTheme="minorEastAsia" w:cs="Times New Roman (Body CS)"/>
      <w:color w:val="003863"/>
      <w:sz w:val="36"/>
      <w:szCs w:val="28"/>
    </w:rPr>
  </w:style>
  <w:style w:type="paragraph" w:customStyle="1" w:styleId="Emhasise">
    <w:name w:val="Emhasise"/>
    <w:basedOn w:val="Normal"/>
    <w:qFormat/>
    <w:rsid w:val="00D1079A"/>
    <w:pPr>
      <w:spacing w:after="200" w:line="276" w:lineRule="auto"/>
      <w:ind w:firstLine="284"/>
      <w:jc w:val="both"/>
    </w:pPr>
    <w:rPr>
      <w:rFonts w:asciiTheme="majorHAnsi" w:eastAsiaTheme="minorEastAsia" w:hAnsiTheme="majorHAnsi" w:cstheme="majorHAnsi"/>
      <w:i/>
      <w:iCs/>
      <w:szCs w:val="20"/>
    </w:rPr>
  </w:style>
  <w:style w:type="character" w:customStyle="1" w:styleId="Heading2Char">
    <w:name w:val="Heading 2 Char"/>
    <w:basedOn w:val="DefaultParagraphFont"/>
    <w:link w:val="Heading2"/>
    <w:uiPriority w:val="9"/>
    <w:rsid w:val="00D1079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B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D6B"/>
    <w:rPr>
      <w:rFonts w:ascii="Segoe UI" w:hAnsi="Segoe UI" w:cs="Segoe UI"/>
      <w:sz w:val="18"/>
      <w:szCs w:val="18"/>
    </w:rPr>
  </w:style>
  <w:style w:type="character" w:customStyle="1" w:styleId="Heading3Char">
    <w:name w:val="Heading 3 Char"/>
    <w:aliases w:val="Subheading 3 Char"/>
    <w:basedOn w:val="DefaultParagraphFont"/>
    <w:link w:val="Heading3"/>
    <w:uiPriority w:val="9"/>
    <w:rsid w:val="0080413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rsid w:val="008041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13C"/>
    <w:rPr>
      <w:rFonts w:asciiTheme="majorHAnsi" w:eastAsiaTheme="majorEastAsia" w:hAnsiTheme="majorHAnsi" w:cstheme="majorBidi"/>
      <w:spacing w:val="-10"/>
      <w:kern w:val="28"/>
      <w:sz w:val="56"/>
      <w:szCs w:val="56"/>
    </w:rPr>
  </w:style>
  <w:style w:type="paragraph" w:customStyle="1" w:styleId="Quotations">
    <w:name w:val="Quotations"/>
    <w:basedOn w:val="bullet"/>
    <w:link w:val="QuotationsChar"/>
    <w:qFormat/>
    <w:rsid w:val="00EE27C3"/>
    <w:pPr>
      <w:numPr>
        <w:numId w:val="0"/>
      </w:numPr>
      <w:shd w:val="clear" w:color="auto" w:fill="F2F2F2" w:themeFill="background1" w:themeFillShade="F2"/>
      <w:spacing w:before="120" w:after="120" w:line="240" w:lineRule="auto"/>
      <w:ind w:left="284" w:right="284"/>
    </w:pPr>
    <w:rPr>
      <w:rFonts w:asciiTheme="minorHAnsi" w:hAnsiTheme="minorHAnsi"/>
      <w:color w:val="003863"/>
    </w:rPr>
  </w:style>
  <w:style w:type="table" w:styleId="TableGrid">
    <w:name w:val="Table Grid"/>
    <w:basedOn w:val="TableNormal"/>
    <w:uiPriority w:val="39"/>
    <w:rsid w:val="00EE2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uiPriority w:val="99"/>
    <w:rsid w:val="00EE27C3"/>
    <w:rPr>
      <w:rFonts w:asciiTheme="majorHAnsi" w:eastAsiaTheme="minorEastAsia" w:hAnsiTheme="majorHAnsi" w:cs="MinionPro-Regular"/>
      <w:color w:val="000000"/>
      <w:lang w:val="en-GB"/>
    </w:rPr>
  </w:style>
  <w:style w:type="character" w:customStyle="1" w:styleId="bulletChar">
    <w:name w:val="bullet Char"/>
    <w:basedOn w:val="BasicParagraphChar"/>
    <w:link w:val="bullet"/>
    <w:rsid w:val="00EE27C3"/>
    <w:rPr>
      <w:rFonts w:asciiTheme="majorHAnsi" w:eastAsiaTheme="minorEastAsia" w:hAnsiTheme="majorHAnsi" w:cs="MinionPro-Regular"/>
      <w:color w:val="000000"/>
      <w:lang w:val="en-GB"/>
    </w:rPr>
  </w:style>
  <w:style w:type="character" w:customStyle="1" w:styleId="QuotationsChar">
    <w:name w:val="Quotations Char"/>
    <w:basedOn w:val="bulletChar"/>
    <w:link w:val="Quotations"/>
    <w:rsid w:val="00EE27C3"/>
    <w:rPr>
      <w:rFonts w:asciiTheme="majorHAnsi" w:eastAsiaTheme="minorEastAsia" w:hAnsiTheme="majorHAnsi" w:cs="MinionPro-Regular"/>
      <w:color w:val="003863"/>
      <w:shd w:val="clear" w:color="auto" w:fill="F2F2F2" w:themeFill="background1" w:themeFillShade="F2"/>
      <w:lang w:val="en-GB"/>
    </w:rPr>
  </w:style>
  <w:style w:type="paragraph" w:customStyle="1" w:styleId="Normal1">
    <w:name w:val="Normal1"/>
    <w:link w:val="Normal1Char"/>
    <w:rsid w:val="00EC518B"/>
    <w:pPr>
      <w:spacing w:after="200" w:line="276" w:lineRule="auto"/>
    </w:pPr>
    <w:rPr>
      <w:sz w:val="22"/>
      <w:szCs w:val="22"/>
    </w:rPr>
  </w:style>
  <w:style w:type="table" w:customStyle="1" w:styleId="1">
    <w:name w:val="1"/>
    <w:basedOn w:val="TableNormal"/>
    <w:rsid w:val="00EC518B"/>
    <w:pPr>
      <w:spacing w:after="200" w:line="276" w:lineRule="auto"/>
    </w:pPr>
    <w:rPr>
      <w:sz w:val="22"/>
      <w:szCs w:val="22"/>
    </w:rPr>
    <w:tblPr>
      <w:tblStyleRowBandSize w:val="1"/>
      <w:tblStyleColBandSize w:val="1"/>
    </w:tblPr>
  </w:style>
  <w:style w:type="paragraph" w:customStyle="1" w:styleId="TableStyle">
    <w:name w:val="Table Style"/>
    <w:basedOn w:val="Normal1"/>
    <w:link w:val="TableStyleChar"/>
    <w:rsid w:val="00EC518B"/>
    <w:pPr>
      <w:spacing w:after="0" w:line="240" w:lineRule="auto"/>
      <w:jc w:val="center"/>
    </w:pPr>
    <w:rPr>
      <w:rFonts w:eastAsia="Times New Roman" w:cs="Times New Roman"/>
      <w:b/>
      <w:color w:val="44546A" w:themeColor="text2"/>
      <w:sz w:val="24"/>
      <w:szCs w:val="24"/>
      <w:lang w:val="ga-IE"/>
    </w:rPr>
  </w:style>
  <w:style w:type="table" w:customStyle="1" w:styleId="TLTableStyle">
    <w:name w:val="T&amp;L Table Style"/>
    <w:basedOn w:val="TableNormal"/>
    <w:uiPriority w:val="99"/>
    <w:rsid w:val="00EC518B"/>
    <w:tblPr/>
  </w:style>
  <w:style w:type="character" w:customStyle="1" w:styleId="Normal1Char">
    <w:name w:val="Normal1 Char"/>
    <w:basedOn w:val="DefaultParagraphFont"/>
    <w:link w:val="Normal1"/>
    <w:rsid w:val="00EC518B"/>
    <w:rPr>
      <w:sz w:val="22"/>
      <w:szCs w:val="22"/>
    </w:rPr>
  </w:style>
  <w:style w:type="character" w:customStyle="1" w:styleId="TableStyleChar">
    <w:name w:val="Table Style Char"/>
    <w:basedOn w:val="Normal1Char"/>
    <w:link w:val="TableStyle"/>
    <w:rsid w:val="00EC518B"/>
    <w:rPr>
      <w:rFonts w:eastAsia="Times New Roman" w:cs="Times New Roman"/>
      <w:b/>
      <w:color w:val="44546A" w:themeColor="text2"/>
      <w:sz w:val="22"/>
      <w:szCs w:val="22"/>
      <w:lang w:val="ga-IE"/>
    </w:rPr>
  </w:style>
  <w:style w:type="paragraph" w:styleId="PlainText">
    <w:name w:val="Plain Text"/>
    <w:basedOn w:val="Normal"/>
    <w:link w:val="PlainTextChar"/>
    <w:uiPriority w:val="99"/>
    <w:unhideWhenUsed/>
    <w:rsid w:val="00596707"/>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96707"/>
    <w:rPr>
      <w:rFonts w:ascii="Consolas" w:eastAsia="Calibri" w:hAnsi="Consolas" w:cs="Times New Roman"/>
      <w:sz w:val="21"/>
      <w:szCs w:val="21"/>
    </w:rPr>
  </w:style>
  <w:style w:type="character" w:styleId="Hyperlink">
    <w:name w:val="Hyperlink"/>
    <w:uiPriority w:val="99"/>
    <w:unhideWhenUsed/>
    <w:rsid w:val="00596707"/>
    <w:rPr>
      <w:color w:val="0000FF"/>
      <w:u w:val="single"/>
    </w:rPr>
  </w:style>
  <w:style w:type="paragraph" w:styleId="ListParagraph">
    <w:name w:val="List Paragraph"/>
    <w:basedOn w:val="Normal"/>
    <w:uiPriority w:val="34"/>
    <w:qFormat/>
    <w:rsid w:val="00596707"/>
    <w:pPr>
      <w:spacing w:after="200" w:line="276" w:lineRule="auto"/>
      <w:ind w:left="720"/>
      <w:contextualSpacing/>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CE7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d.ie/teachin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cd.ie/accessibility/" TargetMode="External"/><Relationship Id="rId4" Type="http://schemas.openxmlformats.org/officeDocument/2006/relationships/settings" Target="settings.xml"/><Relationship Id="rId9" Type="http://schemas.openxmlformats.org/officeDocument/2006/relationships/hyperlink" Target="https://plus.google.com/u/0/communities/117888742089686981105"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wnloads\case_study_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E84B8-07FF-4C9C-B4ED-EDCA3C14F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case_study_template (1)</Template>
  <TotalTime>0</TotalTime>
  <Pages>3</Pages>
  <Words>546</Words>
  <Characters>3118</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Case Study Template</vt:lpstr>
      <vt:lpstr/>
      <vt:lpstr>    Overview</vt:lpstr>
      <vt:lpstr>    ‘IMAGE HERE’</vt:lpstr>
      <vt:lpstr>    Background – What is the context and what factors led to trying the new approach</vt:lpstr>
      <vt:lpstr>    Goals - What we (I) aimed to do</vt:lpstr>
      <vt:lpstr>    The Innovative Approach - How we (I) did it</vt:lpstr>
      <vt:lpstr>    Results - How it went</vt:lpstr>
      <vt:lpstr>    Resources</vt:lpstr>
      <vt:lpstr>    </vt:lpstr>
      <vt:lpstr>    General Notes for Completion</vt:lpstr>
      <vt:lpstr>    </vt:lpstr>
      <vt:lpstr>    Section Advice:</vt:lpstr>
    </vt:vector>
  </TitlesOfParts>
  <Company>UCD Staff ONLY!</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Template</dc:title>
  <dc:creator>Kate</dc:creator>
  <cp:keywords>ucd, teaching &amp; learning, case study, template, design</cp:keywords>
  <cp:lastModifiedBy>Susan Devereux</cp:lastModifiedBy>
  <cp:revision>2</cp:revision>
  <dcterms:created xsi:type="dcterms:W3CDTF">2022-10-06T13:37:00Z</dcterms:created>
  <dcterms:modified xsi:type="dcterms:W3CDTF">2022-10-06T14:19:00Z</dcterms:modified>
</cp:coreProperties>
</file>